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20752" w14:textId="6AF29939" w:rsidR="001E357F" w:rsidRPr="00962FEE" w:rsidRDefault="007F4AB8" w:rsidP="003A2DE6">
      <w:pPr>
        <w:spacing w:before="0" w:after="120"/>
        <w:jc w:val="right"/>
        <w:rPr>
          <w:rFonts w:ascii="MuseoModerno" w:hAnsi="MuseoModerno"/>
          <w:b/>
          <w:bCs/>
          <w:sz w:val="36"/>
          <w:szCs w:val="44"/>
        </w:rPr>
      </w:pPr>
      <w:r>
        <w:rPr>
          <w:rFonts w:ascii="MuseoModerno" w:hAnsi="MuseoModerno"/>
          <w:b/>
          <w:bCs/>
          <w:noProof/>
          <w:sz w:val="36"/>
          <w:szCs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6F5A0B" wp14:editId="76F6B855">
                <wp:simplePos x="0" y="0"/>
                <wp:positionH relativeFrom="margin">
                  <wp:posOffset>-847</wp:posOffset>
                </wp:positionH>
                <wp:positionV relativeFrom="paragraph">
                  <wp:posOffset>-635</wp:posOffset>
                </wp:positionV>
                <wp:extent cx="2251075" cy="318770"/>
                <wp:effectExtent l="0" t="0" r="0" b="5080"/>
                <wp:wrapNone/>
                <wp:docPr id="1377663224" name="Zone de texte 1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1075" cy="318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11D1C8" w14:textId="5C0846C7" w:rsidR="007F4AB8" w:rsidRPr="007F4AB8" w:rsidRDefault="007F4AB8" w:rsidP="007F4AB8">
                            <w:pPr>
                              <w:spacing w:before="0"/>
                              <w:rPr>
                                <w:sz w:val="16"/>
                                <w:szCs w:val="20"/>
                              </w:rPr>
                            </w:pPr>
                            <w:r w:rsidRPr="007F4AB8">
                              <w:rPr>
                                <w:sz w:val="16"/>
                                <w:szCs w:val="20"/>
                              </w:rPr>
                              <w:t>5 Place du Castil</w:t>
                            </w:r>
                          </w:p>
                          <w:p w14:paraId="68D6EA0C" w14:textId="25DF9BCA" w:rsidR="007F4AB8" w:rsidRPr="007F4AB8" w:rsidRDefault="00570DCB" w:rsidP="007F4AB8">
                            <w:pPr>
                              <w:spacing w:before="0"/>
                              <w:rPr>
                                <w:sz w:val="16"/>
                                <w:szCs w:val="20"/>
                                <w:u w:val="single"/>
                              </w:rPr>
                            </w:pPr>
                            <w:hyperlink r:id="rId9" w:history="1">
                              <w:r w:rsidR="007F4AB8" w:rsidRPr="007F4AB8">
                                <w:rPr>
                                  <w:rStyle w:val="Lienhypertexte"/>
                                  <w:sz w:val="16"/>
                                  <w:szCs w:val="20"/>
                                  <w:u w:val="single"/>
                                </w:rPr>
                                <w:t>accueil.mairie@plumergat.fr</w:t>
                              </w:r>
                            </w:hyperlink>
                            <w:r w:rsidR="007F4AB8" w:rsidRPr="007F4AB8">
                              <w:rPr>
                                <w:sz w:val="16"/>
                                <w:szCs w:val="20"/>
                              </w:rPr>
                              <w:t xml:space="preserve"> | 02.97.56.14.56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18000" rIns="18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6F5A0B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href="mailto:accueil.mairie@plumergat.fr" style="position:absolute;left:0;text-align:left;margin-left:-.05pt;margin-top:-.05pt;width:177.25pt;height:25.1pt;z-index:25165824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" o:button="t" fillcolor="white [3201]" stroked="f" strokeweight=".5pt">
                <v:fill o:detectmouseclick="t"/>
                <v:textbox style="mso-fit-shape-to-text:t" inset=",.5mm,.5mm,.5mm">
                  <w:txbxContent>
                    <w:p w14:paraId="7011D1C8" w14:textId="5C0846C7" w:rsidR="007F4AB8" w:rsidRPr="007F4AB8" w:rsidRDefault="007F4AB8" w:rsidP="007F4AB8">
                      <w:pPr>
                        <w:spacing w:before="0"/>
                        <w:rPr>
                          <w:sz w:val="16"/>
                          <w:szCs w:val="20"/>
                        </w:rPr>
                      </w:pPr>
                      <w:r w:rsidRPr="007F4AB8">
                        <w:rPr>
                          <w:sz w:val="16"/>
                          <w:szCs w:val="20"/>
                        </w:rPr>
                        <w:t>5 Place du Castil</w:t>
                      </w:r>
                    </w:p>
                    <w:p w14:paraId="68D6EA0C" w14:textId="25DF9BCA" w:rsidR="007F4AB8" w:rsidRPr="007F4AB8" w:rsidRDefault="00570DCB" w:rsidP="007F4AB8">
                      <w:pPr>
                        <w:spacing w:before="0"/>
                        <w:rPr>
                          <w:sz w:val="16"/>
                          <w:szCs w:val="20"/>
                          <w:u w:val="single"/>
                        </w:rPr>
                      </w:pPr>
                      <w:hyperlink r:id="rId10" w:history="1">
                        <w:r w:rsidR="007F4AB8" w:rsidRPr="007F4AB8">
                          <w:rPr>
                            <w:rStyle w:val="Lienhypertexte"/>
                            <w:sz w:val="16"/>
                            <w:szCs w:val="20"/>
                            <w:u w:val="single"/>
                          </w:rPr>
                          <w:t>accueil.mairie@plumergat.fr</w:t>
                        </w:r>
                      </w:hyperlink>
                      <w:r w:rsidR="007F4AB8" w:rsidRPr="007F4AB8">
                        <w:rPr>
                          <w:sz w:val="16"/>
                          <w:szCs w:val="20"/>
                        </w:rPr>
                        <w:t xml:space="preserve"> | 02.97.56.14.56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2FEE" w:rsidRPr="00962FEE">
        <w:rPr>
          <w:rFonts w:ascii="MuseoModerno" w:hAnsi="MuseoModerno"/>
          <w:b/>
          <w:bCs/>
          <w:sz w:val="36"/>
          <w:szCs w:val="44"/>
        </w:rPr>
        <w:t xml:space="preserve">Annexe </w:t>
      </w:r>
      <w:r w:rsidR="001D2451">
        <w:rPr>
          <w:rFonts w:ascii="MuseoModerno" w:hAnsi="MuseoModerno"/>
          <w:b/>
          <w:bCs/>
          <w:sz w:val="36"/>
          <w:szCs w:val="44"/>
        </w:rPr>
        <w:t>3</w:t>
      </w:r>
    </w:p>
    <w:tbl>
      <w:tblPr>
        <w:tblStyle w:val="Grilledutableau"/>
        <w:tblW w:w="0" w:type="auto"/>
        <w:jc w:val="center"/>
        <w:shd w:val="clear" w:color="auto" w:fill="FFFFCC"/>
        <w:tblLook w:val="04A0" w:firstRow="1" w:lastRow="0" w:firstColumn="1" w:lastColumn="0" w:noHBand="0" w:noVBand="1"/>
      </w:tblPr>
      <w:tblGrid>
        <w:gridCol w:w="8637"/>
      </w:tblGrid>
      <w:tr w:rsidR="008A53E9" w:rsidRPr="004C0F31" w14:paraId="1ED99B1D" w14:textId="77777777" w:rsidTr="004C0F31">
        <w:trPr>
          <w:jc w:val="center"/>
        </w:trPr>
        <w:tc>
          <w:tcPr>
            <w:tcW w:w="8637" w:type="dxa"/>
            <w:shd w:val="clear" w:color="auto" w:fill="FFFFCC"/>
            <w:vAlign w:val="center"/>
          </w:tcPr>
          <w:p w14:paraId="76B1D231" w14:textId="4B1B8EB8" w:rsidR="00962FEE" w:rsidRPr="003817C9" w:rsidRDefault="002E4B16" w:rsidP="003817C9">
            <w:pPr>
              <w:spacing w:before="240" w:after="60"/>
              <w:jc w:val="center"/>
              <w:rPr>
                <w:b/>
                <w:bCs/>
                <w:caps/>
                <w:sz w:val="32"/>
                <w:szCs w:val="40"/>
              </w:rPr>
            </w:pPr>
            <w:r w:rsidRPr="00127FA4">
              <w:rPr>
                <w:b/>
                <w:bCs/>
                <w:caps/>
                <w:sz w:val="32"/>
                <w:szCs w:val="40"/>
              </w:rPr>
              <w:t xml:space="preserve">Demande </w:t>
            </w:r>
            <w:r w:rsidR="001D2451">
              <w:rPr>
                <w:b/>
                <w:bCs/>
                <w:caps/>
                <w:sz w:val="32"/>
                <w:szCs w:val="40"/>
              </w:rPr>
              <w:t>d’autorisation</w:t>
            </w:r>
            <w:r w:rsidRPr="00127FA4">
              <w:rPr>
                <w:b/>
                <w:bCs/>
                <w:caps/>
                <w:sz w:val="32"/>
                <w:szCs w:val="40"/>
              </w:rPr>
              <w:br/>
            </w:r>
            <w:r w:rsidR="001D2451">
              <w:rPr>
                <w:b/>
                <w:bCs/>
                <w:caps/>
                <w:sz w:val="32"/>
                <w:szCs w:val="40"/>
              </w:rPr>
              <w:t>de modification de chaussée</w:t>
            </w:r>
            <w:r w:rsidR="003817C9">
              <w:rPr>
                <w:b/>
                <w:bCs/>
                <w:caps/>
                <w:sz w:val="32"/>
                <w:szCs w:val="40"/>
              </w:rPr>
              <w:br/>
              <w:t>non soumis</w:t>
            </w:r>
            <w:r w:rsidR="00570DCB">
              <w:rPr>
                <w:b/>
                <w:bCs/>
                <w:caps/>
                <w:sz w:val="32"/>
                <w:szCs w:val="40"/>
              </w:rPr>
              <w:t>e</w:t>
            </w:r>
            <w:r w:rsidR="003817C9">
              <w:rPr>
                <w:b/>
                <w:bCs/>
                <w:caps/>
                <w:sz w:val="32"/>
                <w:szCs w:val="40"/>
              </w:rPr>
              <w:t xml:space="preserve"> à permission de voirie</w:t>
            </w:r>
            <w:r w:rsidRPr="00127FA4">
              <w:rPr>
                <w:b/>
                <w:bCs/>
                <w:caps/>
                <w:sz w:val="32"/>
                <w:szCs w:val="40"/>
              </w:rPr>
              <w:br/>
            </w:r>
          </w:p>
        </w:tc>
      </w:tr>
    </w:tbl>
    <w:p w14:paraId="5CB9A1BB" w14:textId="0D87FD1A" w:rsidR="002B5B04" w:rsidRPr="002B5B04" w:rsidRDefault="002B5B04" w:rsidP="003B7C01">
      <w:pPr>
        <w:tabs>
          <w:tab w:val="left" w:leader="dot" w:pos="9000"/>
        </w:tabs>
        <w:kinsoku w:val="0"/>
        <w:overflowPunct w:val="0"/>
        <w:spacing w:before="360"/>
        <w:jc w:val="center"/>
        <w:textAlignment w:val="baseline"/>
        <w:rPr>
          <w:b/>
          <w:bCs/>
          <w:caps/>
          <w:spacing w:val="5"/>
          <w:sz w:val="24"/>
        </w:rPr>
      </w:pPr>
      <w:r w:rsidRPr="002B5B04">
        <w:rPr>
          <w:b/>
          <w:bCs/>
          <w:caps/>
          <w:spacing w:val="5"/>
          <w:sz w:val="24"/>
        </w:rPr>
        <w:t>DEMANDEUR</w:t>
      </w:r>
    </w:p>
    <w:p w14:paraId="40B5A813" w14:textId="310110C0" w:rsidR="002E4B16" w:rsidRPr="00962FEE" w:rsidRDefault="002B5B04" w:rsidP="002B5B04">
      <w:pPr>
        <w:tabs>
          <w:tab w:val="left" w:leader="dot" w:pos="9000"/>
        </w:tabs>
        <w:kinsoku w:val="0"/>
        <w:overflowPunct w:val="0"/>
        <w:spacing w:before="120"/>
        <w:textAlignment w:val="baseline"/>
        <w:rPr>
          <w:b/>
          <w:bCs/>
          <w:spacing w:val="5"/>
          <w:szCs w:val="20"/>
        </w:rPr>
      </w:pPr>
      <w:r w:rsidRPr="002B5B04">
        <w:rPr>
          <w:b/>
          <w:bCs/>
          <w:spacing w:val="5"/>
          <w:szCs w:val="20"/>
        </w:rPr>
        <w:t>Nom, Prénom (ou raison sociale)</w:t>
      </w:r>
      <w:r w:rsidR="002E4B16">
        <w:rPr>
          <w:b/>
          <w:bCs/>
          <w:spacing w:val="5"/>
          <w:szCs w:val="20"/>
        </w:rPr>
        <w:t xml:space="preserve"> : </w:t>
      </w:r>
      <w:sdt>
        <w:sdtPr>
          <w:rPr>
            <w:b/>
            <w:bCs/>
            <w:spacing w:val="2"/>
            <w:szCs w:val="20"/>
          </w:rPr>
          <w:id w:val="-34123893"/>
          <w:placeholder>
            <w:docPart w:val="2B435507BEA14A16AC4521948193428A"/>
          </w:placeholder>
          <w15:color w:val="000000"/>
        </w:sdtPr>
        <w:sdtEndPr/>
        <w:sdtContent>
          <w:r w:rsidR="002E4B16">
            <w:rPr>
              <w:b/>
              <w:bCs/>
              <w:spacing w:val="2"/>
              <w:szCs w:val="20"/>
            </w:rPr>
            <w:t>………</w:t>
          </w:r>
          <w:r>
            <w:rPr>
              <w:b/>
              <w:bCs/>
              <w:spacing w:val="2"/>
              <w:szCs w:val="20"/>
            </w:rPr>
            <w:t>…………………</w:t>
          </w:r>
          <w:r w:rsidR="002E4B16">
            <w:rPr>
              <w:b/>
              <w:bCs/>
              <w:spacing w:val="2"/>
              <w:szCs w:val="20"/>
            </w:rPr>
            <w:t>……………………………</w:t>
          </w:r>
          <w:proofErr w:type="gramStart"/>
          <w:r w:rsidR="002E4B16">
            <w:rPr>
              <w:b/>
              <w:bCs/>
              <w:spacing w:val="2"/>
              <w:szCs w:val="20"/>
            </w:rPr>
            <w:t>…….</w:t>
          </w:r>
          <w:proofErr w:type="gramEnd"/>
          <w:r w:rsidR="002E4B16">
            <w:rPr>
              <w:b/>
              <w:bCs/>
              <w:spacing w:val="2"/>
              <w:szCs w:val="20"/>
            </w:rPr>
            <w:t>………………</w:t>
          </w:r>
          <w:r w:rsidR="00550AAE">
            <w:rPr>
              <w:b/>
              <w:bCs/>
              <w:spacing w:val="2"/>
              <w:szCs w:val="20"/>
            </w:rPr>
            <w:t>……</w:t>
          </w:r>
          <w:r w:rsidR="002E4B16">
            <w:rPr>
              <w:b/>
              <w:bCs/>
              <w:spacing w:val="2"/>
              <w:szCs w:val="20"/>
            </w:rPr>
            <w:t>………….</w:t>
          </w:r>
        </w:sdtContent>
      </w:sdt>
    </w:p>
    <w:p w14:paraId="4F22D79E" w14:textId="77777777" w:rsidR="003817C9" w:rsidRDefault="003817C9" w:rsidP="003817C9">
      <w:pPr>
        <w:tabs>
          <w:tab w:val="left" w:leader="dot" w:pos="9000"/>
        </w:tabs>
        <w:kinsoku w:val="0"/>
        <w:overflowPunct w:val="0"/>
        <w:spacing w:before="240"/>
        <w:textAlignment w:val="baseline"/>
        <w:rPr>
          <w:b/>
          <w:bCs/>
          <w:spacing w:val="5"/>
          <w:szCs w:val="20"/>
        </w:rPr>
      </w:pPr>
      <w:r>
        <w:rPr>
          <w:b/>
          <w:bCs/>
          <w:spacing w:val="5"/>
          <w:szCs w:val="20"/>
        </w:rPr>
        <w:t xml:space="preserve">SIRET : </w:t>
      </w:r>
      <w:sdt>
        <w:sdtPr>
          <w:rPr>
            <w:b/>
            <w:bCs/>
            <w:spacing w:val="2"/>
            <w:szCs w:val="20"/>
          </w:rPr>
          <w:id w:val="912894556"/>
          <w:placeholder>
            <w:docPart w:val="0F8FC02F62C7464D9FB1A0C963DCBBAD"/>
          </w:placeholder>
          <w15:color w:val="000000"/>
        </w:sdtPr>
        <w:sdtEndPr/>
        <w:sdtContent>
          <w:r>
            <w:rPr>
              <w:b/>
              <w:bCs/>
              <w:spacing w:val="2"/>
              <w:szCs w:val="20"/>
            </w:rPr>
            <w:t>……………………………………</w:t>
          </w:r>
          <w:proofErr w:type="gramStart"/>
          <w:r>
            <w:rPr>
              <w:b/>
              <w:bCs/>
              <w:spacing w:val="2"/>
              <w:szCs w:val="20"/>
            </w:rPr>
            <w:t>…….</w:t>
          </w:r>
          <w:proofErr w:type="gramEnd"/>
          <w:r>
            <w:rPr>
              <w:b/>
              <w:bCs/>
              <w:spacing w:val="2"/>
              <w:szCs w:val="20"/>
            </w:rPr>
            <w:t>………………………….</w:t>
          </w:r>
        </w:sdtContent>
      </w:sdt>
    </w:p>
    <w:p w14:paraId="6C8D9715" w14:textId="07CE6C05" w:rsidR="00962FEE" w:rsidRPr="00127FA4" w:rsidRDefault="00962FEE" w:rsidP="00F82F5B">
      <w:pPr>
        <w:tabs>
          <w:tab w:val="left" w:leader="dot" w:pos="9000"/>
        </w:tabs>
        <w:kinsoku w:val="0"/>
        <w:overflowPunct w:val="0"/>
        <w:spacing w:before="240"/>
        <w:textAlignment w:val="baseline"/>
        <w:rPr>
          <w:b/>
          <w:bCs/>
          <w:spacing w:val="3"/>
          <w:szCs w:val="20"/>
        </w:rPr>
      </w:pPr>
      <w:r w:rsidRPr="00127FA4">
        <w:rPr>
          <w:b/>
          <w:bCs/>
          <w:spacing w:val="3"/>
          <w:szCs w:val="20"/>
        </w:rPr>
        <w:t>A</w:t>
      </w:r>
      <w:r w:rsidR="00F82F5B">
        <w:rPr>
          <w:b/>
          <w:bCs/>
          <w:spacing w:val="3"/>
          <w:szCs w:val="20"/>
        </w:rPr>
        <w:t>dresse</w:t>
      </w:r>
      <w:r w:rsidR="002E4B16" w:rsidRPr="00127FA4">
        <w:rPr>
          <w:b/>
          <w:bCs/>
          <w:spacing w:val="3"/>
          <w:szCs w:val="20"/>
        </w:rPr>
        <w:t xml:space="preserve"> : </w:t>
      </w:r>
      <w:sdt>
        <w:sdtPr>
          <w:rPr>
            <w:b/>
            <w:bCs/>
            <w:spacing w:val="3"/>
            <w:szCs w:val="20"/>
          </w:rPr>
          <w:id w:val="1232509533"/>
          <w:placeholder>
            <w:docPart w:val="5DEDFC550C5E42DD8A03A1FEC2E57DA2"/>
          </w:placeholder>
          <w15:color w:val="000000"/>
        </w:sdtPr>
        <w:sdtEndPr/>
        <w:sdtContent>
          <w:r w:rsidR="002E4B16" w:rsidRPr="00127FA4">
            <w:rPr>
              <w:b/>
              <w:bCs/>
              <w:spacing w:val="3"/>
              <w:szCs w:val="20"/>
            </w:rPr>
            <w:t>………………………………………………………………</w:t>
          </w:r>
          <w:proofErr w:type="gramStart"/>
          <w:r w:rsidR="002E4B16" w:rsidRPr="00127FA4">
            <w:rPr>
              <w:b/>
              <w:bCs/>
              <w:spacing w:val="3"/>
              <w:szCs w:val="20"/>
            </w:rPr>
            <w:t>…….</w:t>
          </w:r>
          <w:proofErr w:type="gramEnd"/>
          <w:r w:rsidR="002E4B16" w:rsidRPr="00127FA4">
            <w:rPr>
              <w:b/>
              <w:bCs/>
              <w:spacing w:val="3"/>
              <w:szCs w:val="20"/>
            </w:rPr>
            <w:t>…………………</w:t>
          </w:r>
          <w:r w:rsidR="00F82F5B">
            <w:rPr>
              <w:b/>
              <w:bCs/>
              <w:spacing w:val="3"/>
              <w:szCs w:val="20"/>
            </w:rPr>
            <w:t>………………………………</w:t>
          </w:r>
          <w:r w:rsidR="00550AAE">
            <w:rPr>
              <w:b/>
              <w:bCs/>
              <w:spacing w:val="3"/>
              <w:szCs w:val="20"/>
            </w:rPr>
            <w:t>…..</w:t>
          </w:r>
          <w:r w:rsidR="002E4B16" w:rsidRPr="00127FA4">
            <w:rPr>
              <w:b/>
              <w:bCs/>
              <w:spacing w:val="3"/>
              <w:szCs w:val="20"/>
            </w:rPr>
            <w:t>……….</w:t>
          </w:r>
        </w:sdtContent>
      </w:sdt>
    </w:p>
    <w:p w14:paraId="0C00A849" w14:textId="1512B9EF" w:rsidR="00F82F5B" w:rsidRDefault="00F82F5B" w:rsidP="00F82F5B">
      <w:pPr>
        <w:tabs>
          <w:tab w:val="left" w:pos="3969"/>
          <w:tab w:val="left" w:pos="6379"/>
          <w:tab w:val="left" w:leader="dot" w:pos="9000"/>
        </w:tabs>
        <w:kinsoku w:val="0"/>
        <w:overflowPunct w:val="0"/>
        <w:spacing w:before="120"/>
        <w:ind w:left="851"/>
        <w:textAlignment w:val="baseline"/>
        <w:rPr>
          <w:b/>
          <w:bCs/>
          <w:spacing w:val="3"/>
          <w:szCs w:val="20"/>
        </w:rPr>
      </w:pPr>
      <w:r>
        <w:rPr>
          <w:b/>
          <w:bCs/>
          <w:spacing w:val="3"/>
          <w:szCs w:val="20"/>
        </w:rPr>
        <w:t xml:space="preserve">Code postal : </w:t>
      </w:r>
      <w:proofErr w:type="gramStart"/>
      <w:r w:rsidRPr="00127FA4">
        <w:rPr>
          <w:b/>
          <w:bCs/>
          <w:spacing w:val="3"/>
          <w:szCs w:val="20"/>
        </w:rPr>
        <w:t>……</w:t>
      </w:r>
      <w:r>
        <w:rPr>
          <w:b/>
          <w:bCs/>
          <w:spacing w:val="3"/>
          <w:szCs w:val="20"/>
        </w:rPr>
        <w:t>.</w:t>
      </w:r>
      <w:proofErr w:type="gramEnd"/>
      <w:r w:rsidRPr="00127FA4">
        <w:rPr>
          <w:b/>
          <w:bCs/>
          <w:spacing w:val="3"/>
          <w:szCs w:val="20"/>
        </w:rPr>
        <w:t>……….</w:t>
      </w:r>
      <w:r>
        <w:rPr>
          <w:b/>
          <w:bCs/>
          <w:spacing w:val="3"/>
          <w:szCs w:val="20"/>
        </w:rPr>
        <w:tab/>
        <w:t xml:space="preserve">Commune : </w:t>
      </w:r>
      <w:r w:rsidRPr="00127FA4">
        <w:rPr>
          <w:b/>
          <w:bCs/>
          <w:spacing w:val="3"/>
          <w:szCs w:val="20"/>
        </w:rPr>
        <w:t>…………………………</w:t>
      </w:r>
      <w:r>
        <w:rPr>
          <w:b/>
          <w:bCs/>
          <w:spacing w:val="3"/>
          <w:szCs w:val="20"/>
        </w:rPr>
        <w:t>……………………………….</w:t>
      </w:r>
      <w:r w:rsidR="00550AAE">
        <w:rPr>
          <w:b/>
          <w:bCs/>
          <w:spacing w:val="3"/>
          <w:szCs w:val="20"/>
        </w:rPr>
        <w:t>.</w:t>
      </w:r>
      <w:r>
        <w:rPr>
          <w:b/>
          <w:bCs/>
          <w:spacing w:val="3"/>
          <w:szCs w:val="20"/>
        </w:rPr>
        <w:t>.</w:t>
      </w:r>
      <w:r w:rsidRPr="00127FA4">
        <w:rPr>
          <w:b/>
          <w:bCs/>
          <w:spacing w:val="3"/>
          <w:szCs w:val="20"/>
        </w:rPr>
        <w:t>……….</w:t>
      </w:r>
    </w:p>
    <w:p w14:paraId="1CE5977A" w14:textId="42E56075" w:rsidR="00550AAE" w:rsidRPr="00F82F5B" w:rsidRDefault="00570DCB" w:rsidP="009A04FA">
      <w:pPr>
        <w:tabs>
          <w:tab w:val="left" w:pos="3969"/>
          <w:tab w:val="left" w:pos="6379"/>
          <w:tab w:val="left" w:leader="dot" w:pos="9000"/>
        </w:tabs>
        <w:kinsoku w:val="0"/>
        <w:overflowPunct w:val="0"/>
        <w:spacing w:before="0"/>
        <w:textAlignment w:val="baseline"/>
        <w:rPr>
          <w:b/>
          <w:bCs/>
          <w:spacing w:val="3"/>
          <w:szCs w:val="20"/>
        </w:rPr>
      </w:pPr>
      <w:r>
        <w:rPr>
          <w:b/>
          <w:bCs/>
          <w:spacing w:val="3"/>
          <w:szCs w:val="20"/>
        </w:rPr>
        <w:pict w14:anchorId="74B245A3">
          <v:rect id="_x0000_i1025" style="width:0;height:1.5pt" o:hralign="center" o:hrstd="t" o:hr="t" fillcolor="#a0a0a0" stroked="f"/>
        </w:pict>
      </w:r>
    </w:p>
    <w:p w14:paraId="7E276C9E" w14:textId="3C5BEFEB" w:rsidR="00F82F5B" w:rsidRDefault="00F82F5B" w:rsidP="009A04FA">
      <w:pPr>
        <w:tabs>
          <w:tab w:val="left" w:leader="dot" w:pos="9000"/>
        </w:tabs>
        <w:kinsoku w:val="0"/>
        <w:overflowPunct w:val="0"/>
        <w:spacing w:before="120"/>
        <w:jc w:val="center"/>
        <w:textAlignment w:val="baseline"/>
        <w:rPr>
          <w:b/>
          <w:bCs/>
          <w:caps/>
          <w:spacing w:val="5"/>
          <w:sz w:val="24"/>
        </w:rPr>
      </w:pPr>
      <w:r>
        <w:rPr>
          <w:b/>
          <w:bCs/>
          <w:caps/>
          <w:spacing w:val="5"/>
          <w:sz w:val="24"/>
        </w:rPr>
        <w:t>Agissant</w:t>
      </w:r>
    </w:p>
    <w:p w14:paraId="324B41F2" w14:textId="05F2C0DF" w:rsidR="00F82F5B" w:rsidRDefault="00570DCB" w:rsidP="00F82F5B">
      <w:sdt>
        <w:sdtPr>
          <w:id w:val="-8948910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82F5B">
            <w:rPr>
              <w:rFonts w:ascii="MS Gothic" w:eastAsia="MS Gothic" w:hAnsi="MS Gothic" w:hint="eastAsia"/>
            </w:rPr>
            <w:t>☐</w:t>
          </w:r>
        </w:sdtContent>
      </w:sdt>
      <w:r w:rsidR="00F82F5B">
        <w:t xml:space="preserve"> pour</w:t>
      </w:r>
      <w:r w:rsidR="00F82F5B" w:rsidRPr="00F82F5B">
        <w:t xml:space="preserve"> mon compte personnel</w:t>
      </w:r>
    </w:p>
    <w:p w14:paraId="64BA7784" w14:textId="57D5C463" w:rsidR="00550AAE" w:rsidRDefault="00570DCB" w:rsidP="00550AAE">
      <w:pPr>
        <w:tabs>
          <w:tab w:val="left" w:pos="1985"/>
        </w:tabs>
      </w:pPr>
      <w:sdt>
        <w:sdtPr>
          <w:id w:val="-1460876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0AAE">
            <w:rPr>
              <w:rFonts w:ascii="MS Gothic" w:eastAsia="MS Gothic" w:hAnsi="MS Gothic" w:hint="eastAsia"/>
            </w:rPr>
            <w:t>☐</w:t>
          </w:r>
        </w:sdtContent>
      </w:sdt>
      <w:r w:rsidR="00550AAE">
        <w:t xml:space="preserve"> pour</w:t>
      </w:r>
      <w:r w:rsidR="00550AAE" w:rsidRPr="00F82F5B">
        <w:t xml:space="preserve"> </w:t>
      </w:r>
      <w:r w:rsidR="00550AAE">
        <w:t>le compte de</w:t>
      </w:r>
      <w:r w:rsidR="00550AAE">
        <w:tab/>
        <w:t xml:space="preserve"> </w:t>
      </w:r>
      <w:sdt>
        <w:sdtPr>
          <w:rPr>
            <w:spacing w:val="3"/>
            <w:szCs w:val="20"/>
          </w:rPr>
          <w:id w:val="-1399965808"/>
          <w:placeholder>
            <w:docPart w:val="D8F382B06C6D4438B24182E0F9E6FCA1"/>
          </w:placeholder>
          <w15:color w:val="000000"/>
        </w:sdtPr>
        <w:sdtEndPr/>
        <w:sdtContent>
          <w:r w:rsidR="00550AAE" w:rsidRPr="00550AAE">
            <w:rPr>
              <w:spacing w:val="3"/>
              <w:szCs w:val="20"/>
            </w:rPr>
            <w:t>………………………………………………</w:t>
          </w:r>
          <w:proofErr w:type="gramStart"/>
          <w:r w:rsidR="00550AAE" w:rsidRPr="00550AAE">
            <w:rPr>
              <w:spacing w:val="3"/>
              <w:szCs w:val="20"/>
            </w:rPr>
            <w:t>…….</w:t>
          </w:r>
          <w:proofErr w:type="gramEnd"/>
          <w:r w:rsidR="00550AAE" w:rsidRPr="00550AAE">
            <w:rPr>
              <w:spacing w:val="3"/>
              <w:szCs w:val="20"/>
            </w:rPr>
            <w:t>…………………………………</w:t>
          </w:r>
          <w:r w:rsidR="00550AAE">
            <w:rPr>
              <w:spacing w:val="3"/>
              <w:szCs w:val="20"/>
            </w:rPr>
            <w:t>……………</w:t>
          </w:r>
          <w:r w:rsidR="00550AAE" w:rsidRPr="00550AAE">
            <w:rPr>
              <w:spacing w:val="3"/>
              <w:szCs w:val="20"/>
            </w:rPr>
            <w:t>………………..……….</w:t>
          </w:r>
        </w:sdtContent>
      </w:sdt>
    </w:p>
    <w:p w14:paraId="793F7577" w14:textId="7E20006C" w:rsidR="00F82F5B" w:rsidRPr="002B5B04" w:rsidRDefault="00550AAE" w:rsidP="00550AAE">
      <w:pPr>
        <w:tabs>
          <w:tab w:val="left" w:pos="1985"/>
        </w:tabs>
        <w:spacing w:before="120"/>
        <w:ind w:left="851"/>
      </w:pPr>
      <w:r>
        <w:t>Demeurant</w:t>
      </w:r>
      <w:r>
        <w:tab/>
      </w:r>
      <w:sdt>
        <w:sdtPr>
          <w:rPr>
            <w:spacing w:val="3"/>
            <w:szCs w:val="20"/>
          </w:rPr>
          <w:id w:val="-62411704"/>
          <w:placeholder>
            <w:docPart w:val="25026DFBD1C445179FFF9F1ADC27DA51"/>
          </w:placeholder>
          <w15:color w:val="000000"/>
        </w:sdtPr>
        <w:sdtEndPr/>
        <w:sdtContent>
          <w:r w:rsidRPr="00550AAE">
            <w:rPr>
              <w:spacing w:val="3"/>
              <w:szCs w:val="20"/>
            </w:rPr>
            <w:t>………………………………………………</w:t>
          </w:r>
          <w:proofErr w:type="gramStart"/>
          <w:r w:rsidRPr="00550AAE">
            <w:rPr>
              <w:spacing w:val="3"/>
              <w:szCs w:val="20"/>
            </w:rPr>
            <w:t>…….</w:t>
          </w:r>
          <w:proofErr w:type="gramEnd"/>
          <w:r w:rsidRPr="00550AAE">
            <w:rPr>
              <w:spacing w:val="3"/>
              <w:szCs w:val="20"/>
            </w:rPr>
            <w:t>…………………</w:t>
          </w:r>
          <w:r w:rsidR="002F2217">
            <w:rPr>
              <w:spacing w:val="3"/>
              <w:szCs w:val="20"/>
            </w:rPr>
            <w:t>..</w:t>
          </w:r>
          <w:r w:rsidRPr="00550AAE">
            <w:rPr>
              <w:spacing w:val="3"/>
              <w:szCs w:val="20"/>
            </w:rPr>
            <w:t>………………</w:t>
          </w:r>
          <w:r>
            <w:rPr>
              <w:spacing w:val="3"/>
              <w:szCs w:val="20"/>
            </w:rPr>
            <w:t>……………</w:t>
          </w:r>
          <w:r w:rsidRPr="00550AAE">
            <w:rPr>
              <w:spacing w:val="3"/>
              <w:szCs w:val="20"/>
            </w:rPr>
            <w:t>………………..……….</w:t>
          </w:r>
        </w:sdtContent>
      </w:sdt>
    </w:p>
    <w:p w14:paraId="5FC2FFFE" w14:textId="64D20FE8" w:rsidR="00550AAE" w:rsidRDefault="00550AAE" w:rsidP="00550AAE">
      <w:pPr>
        <w:tabs>
          <w:tab w:val="left" w:pos="4395"/>
          <w:tab w:val="left" w:pos="6379"/>
          <w:tab w:val="left" w:leader="dot" w:pos="9000"/>
        </w:tabs>
        <w:kinsoku w:val="0"/>
        <w:overflowPunct w:val="0"/>
        <w:spacing w:before="120"/>
        <w:ind w:left="1701"/>
        <w:textAlignment w:val="baseline"/>
        <w:rPr>
          <w:spacing w:val="3"/>
          <w:szCs w:val="20"/>
        </w:rPr>
      </w:pPr>
      <w:r w:rsidRPr="00550AAE">
        <w:rPr>
          <w:spacing w:val="3"/>
          <w:szCs w:val="20"/>
        </w:rPr>
        <w:t xml:space="preserve">Code postal : </w:t>
      </w:r>
      <w:sdt>
        <w:sdtPr>
          <w:rPr>
            <w:spacing w:val="3"/>
            <w:szCs w:val="20"/>
          </w:rPr>
          <w:id w:val="-769469587"/>
          <w:placeholder>
            <w:docPart w:val="88226F9FBC604461AB79B3BDE300A31E"/>
          </w:placeholder>
          <w15:color w:val="000000"/>
        </w:sdtPr>
        <w:sdtEndPr/>
        <w:sdtContent>
          <w:r w:rsidR="002F2217" w:rsidRPr="00550AAE">
            <w:rPr>
              <w:spacing w:val="3"/>
              <w:szCs w:val="20"/>
            </w:rPr>
            <w:t>…………………</w:t>
          </w:r>
        </w:sdtContent>
      </w:sdt>
      <w:r w:rsidRPr="00550AAE">
        <w:rPr>
          <w:spacing w:val="3"/>
          <w:szCs w:val="20"/>
        </w:rPr>
        <w:tab/>
        <w:t xml:space="preserve">Commune : </w:t>
      </w:r>
      <w:sdt>
        <w:sdtPr>
          <w:rPr>
            <w:spacing w:val="3"/>
            <w:szCs w:val="20"/>
          </w:rPr>
          <w:id w:val="1219785486"/>
          <w:placeholder>
            <w:docPart w:val="D414916334EB415FA6105FF88736FB5B"/>
          </w:placeholder>
          <w15:color w:val="000000"/>
        </w:sdtPr>
        <w:sdtEndPr/>
        <w:sdtContent>
          <w:r w:rsidR="002F2217" w:rsidRPr="00550AAE">
            <w:rPr>
              <w:spacing w:val="3"/>
              <w:szCs w:val="20"/>
            </w:rPr>
            <w:t>……………………………………</w:t>
          </w:r>
          <w:r w:rsidR="002F2217">
            <w:rPr>
              <w:spacing w:val="3"/>
              <w:szCs w:val="20"/>
            </w:rPr>
            <w:t>………</w:t>
          </w:r>
          <w:r w:rsidR="002F2217" w:rsidRPr="00550AAE">
            <w:rPr>
              <w:spacing w:val="3"/>
              <w:szCs w:val="20"/>
            </w:rPr>
            <w:t>…………</w:t>
          </w:r>
          <w:proofErr w:type="gramStart"/>
          <w:r w:rsidR="002F2217" w:rsidRPr="00550AAE">
            <w:rPr>
              <w:spacing w:val="3"/>
              <w:szCs w:val="20"/>
            </w:rPr>
            <w:t>…….</w:t>
          </w:r>
          <w:proofErr w:type="gramEnd"/>
          <w:r w:rsidR="002F2217" w:rsidRPr="00550AAE">
            <w:rPr>
              <w:spacing w:val="3"/>
              <w:szCs w:val="20"/>
            </w:rPr>
            <w:t>.……….</w:t>
          </w:r>
        </w:sdtContent>
      </w:sdt>
    </w:p>
    <w:p w14:paraId="367F4EBD" w14:textId="77777777" w:rsidR="009A04FA" w:rsidRPr="00F82F5B" w:rsidRDefault="00570DCB" w:rsidP="009A04FA">
      <w:pPr>
        <w:tabs>
          <w:tab w:val="left" w:pos="3969"/>
          <w:tab w:val="left" w:pos="6379"/>
          <w:tab w:val="left" w:leader="dot" w:pos="9000"/>
        </w:tabs>
        <w:kinsoku w:val="0"/>
        <w:overflowPunct w:val="0"/>
        <w:spacing w:before="0"/>
        <w:textAlignment w:val="baseline"/>
        <w:rPr>
          <w:b/>
          <w:bCs/>
          <w:spacing w:val="3"/>
          <w:szCs w:val="20"/>
        </w:rPr>
      </w:pPr>
      <w:r>
        <w:rPr>
          <w:b/>
          <w:bCs/>
          <w:spacing w:val="3"/>
          <w:szCs w:val="20"/>
        </w:rPr>
        <w:pict w14:anchorId="0F727F03">
          <v:rect id="_x0000_i1026" style="width:0;height:1.5pt" o:hralign="center" o:hrstd="t" o:hr="t" fillcolor="#a0a0a0" stroked="f"/>
        </w:pict>
      </w:r>
    </w:p>
    <w:p w14:paraId="1010966B" w14:textId="25DDC9C9" w:rsidR="00550AAE" w:rsidRPr="002B5B04" w:rsidRDefault="00550AAE" w:rsidP="009A04FA">
      <w:pPr>
        <w:tabs>
          <w:tab w:val="left" w:leader="dot" w:pos="9000"/>
        </w:tabs>
        <w:kinsoku w:val="0"/>
        <w:overflowPunct w:val="0"/>
        <w:spacing w:before="120"/>
        <w:jc w:val="center"/>
        <w:textAlignment w:val="baseline"/>
        <w:rPr>
          <w:b/>
          <w:bCs/>
          <w:caps/>
          <w:spacing w:val="5"/>
          <w:sz w:val="24"/>
        </w:rPr>
      </w:pPr>
      <w:r>
        <w:rPr>
          <w:b/>
          <w:bCs/>
          <w:caps/>
          <w:spacing w:val="5"/>
          <w:sz w:val="24"/>
        </w:rPr>
        <w:t>Sollicite</w:t>
      </w:r>
    </w:p>
    <w:p w14:paraId="2A77E9F8" w14:textId="207C94EA" w:rsidR="00550AAE" w:rsidRDefault="00570DCB" w:rsidP="00550AAE">
      <w:sdt>
        <w:sdtPr>
          <w:id w:val="-1879856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7C01">
            <w:rPr>
              <w:rFonts w:ascii="MS Gothic" w:eastAsia="MS Gothic" w:hAnsi="MS Gothic" w:hint="eastAsia"/>
            </w:rPr>
            <w:t>☐</w:t>
          </w:r>
        </w:sdtContent>
      </w:sdt>
      <w:r w:rsidR="00550AAE">
        <w:t xml:space="preserve"> l’autorisation d’effectuer les travaux ci-après</w:t>
      </w:r>
    </w:p>
    <w:p w14:paraId="1FD3979E" w14:textId="71072C3E" w:rsidR="00550AAE" w:rsidRDefault="00570DCB" w:rsidP="00550AAE">
      <w:pPr>
        <w:spacing w:line="312" w:lineRule="auto"/>
      </w:pPr>
      <w:sdt>
        <w:sdtPr>
          <w:rPr>
            <w:spacing w:val="3"/>
            <w:szCs w:val="20"/>
          </w:rPr>
          <w:id w:val="-557236712"/>
          <w:placeholder>
            <w:docPart w:val="343E850CFCC14F34B1913F2B59CF6DA5"/>
          </w:placeholder>
          <w15:color w:val="000000"/>
        </w:sdtPr>
        <w:sdtEndPr/>
        <w:sdtContent>
          <w:r w:rsidR="00550AAE" w:rsidRPr="00550AAE">
            <w:rPr>
              <w:spacing w:val="3"/>
              <w:szCs w:val="20"/>
            </w:rPr>
            <w:t>……………………</w:t>
          </w:r>
          <w:r w:rsidR="00550AAE">
            <w:rPr>
              <w:spacing w:val="3"/>
              <w:szCs w:val="20"/>
            </w:rPr>
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</w:r>
          <w:r w:rsidR="00550AAE" w:rsidRPr="00550AAE">
            <w:rPr>
              <w:spacing w:val="3"/>
              <w:szCs w:val="20"/>
            </w:rPr>
            <w:t>……………………………….…………………………………</w:t>
          </w:r>
          <w:r w:rsidR="00550AAE">
            <w:rPr>
              <w:spacing w:val="3"/>
              <w:szCs w:val="20"/>
            </w:rPr>
            <w:t>……………</w:t>
          </w:r>
          <w:r w:rsidR="00550AAE" w:rsidRPr="00550AAE">
            <w:rPr>
              <w:spacing w:val="3"/>
              <w:szCs w:val="20"/>
            </w:rPr>
            <w:t>………………..……….</w:t>
          </w:r>
        </w:sdtContent>
      </w:sdt>
    </w:p>
    <w:p w14:paraId="2D24ECD8" w14:textId="1250C83D" w:rsidR="00550AAE" w:rsidRDefault="002F2217" w:rsidP="00550AAE">
      <w:pPr>
        <w:tabs>
          <w:tab w:val="left" w:pos="4395"/>
          <w:tab w:val="left" w:pos="6379"/>
          <w:tab w:val="left" w:leader="dot" w:pos="9000"/>
        </w:tabs>
        <w:kinsoku w:val="0"/>
        <w:overflowPunct w:val="0"/>
        <w:spacing w:before="120"/>
        <w:textAlignment w:val="baseline"/>
        <w:rPr>
          <w:spacing w:val="3"/>
          <w:szCs w:val="20"/>
        </w:rPr>
      </w:pPr>
      <w:r>
        <w:rPr>
          <w:spacing w:val="3"/>
          <w:szCs w:val="20"/>
        </w:rPr>
        <w:t xml:space="preserve">Durée pour laquelle l’autorisation est sollicitée : </w:t>
      </w:r>
      <w:sdt>
        <w:sdtPr>
          <w:rPr>
            <w:spacing w:val="3"/>
            <w:szCs w:val="20"/>
          </w:rPr>
          <w:id w:val="-823970702"/>
          <w:placeholder>
            <w:docPart w:val="1E6FB6DE149A4C249A4609D42426A976"/>
          </w:placeholder>
          <w15:color w:val="000000"/>
        </w:sdtPr>
        <w:sdtEndPr/>
        <w:sdtContent>
          <w:r w:rsidRPr="00550AAE">
            <w:rPr>
              <w:spacing w:val="3"/>
              <w:szCs w:val="20"/>
            </w:rPr>
            <w:t>………………………………………………</w:t>
          </w:r>
          <w:proofErr w:type="gramStart"/>
          <w:r w:rsidRPr="00550AAE">
            <w:rPr>
              <w:spacing w:val="3"/>
              <w:szCs w:val="20"/>
            </w:rPr>
            <w:t>…….</w:t>
          </w:r>
          <w:proofErr w:type="gramEnd"/>
          <w:r w:rsidRPr="00550AAE">
            <w:rPr>
              <w:spacing w:val="3"/>
              <w:szCs w:val="20"/>
            </w:rPr>
            <w:t>……………………….……….</w:t>
          </w:r>
        </w:sdtContent>
      </w:sdt>
    </w:p>
    <w:p w14:paraId="0A99C623" w14:textId="40C69567" w:rsidR="002F2217" w:rsidRDefault="002F2217" w:rsidP="002F2217">
      <w:pPr>
        <w:tabs>
          <w:tab w:val="left" w:pos="1843"/>
        </w:tabs>
        <w:spacing w:before="120"/>
        <w:rPr>
          <w:spacing w:val="3"/>
          <w:szCs w:val="20"/>
        </w:rPr>
      </w:pPr>
      <w:r>
        <w:t>Voies concernées :</w:t>
      </w:r>
      <w:r>
        <w:tab/>
        <w:t xml:space="preserve">- </w:t>
      </w:r>
      <w:sdt>
        <w:sdtPr>
          <w:rPr>
            <w:spacing w:val="3"/>
            <w:szCs w:val="20"/>
          </w:rPr>
          <w:id w:val="-2284557"/>
          <w:placeholder>
            <w:docPart w:val="EB137C15D40F4827A3538B122C1FA3A5"/>
          </w:placeholder>
          <w15:color w:val="000000"/>
        </w:sdtPr>
        <w:sdtEndPr/>
        <w:sdtContent>
          <w:r w:rsidRPr="00550AAE">
            <w:rPr>
              <w:spacing w:val="3"/>
              <w:szCs w:val="20"/>
            </w:rPr>
            <w:t>……</w:t>
          </w:r>
          <w:proofErr w:type="gramStart"/>
          <w:r w:rsidRPr="00550AAE">
            <w:rPr>
              <w:spacing w:val="3"/>
              <w:szCs w:val="20"/>
            </w:rPr>
            <w:t>…</w:t>
          </w:r>
          <w:r>
            <w:rPr>
              <w:spacing w:val="3"/>
              <w:szCs w:val="20"/>
            </w:rPr>
            <w:t>….</w:t>
          </w:r>
          <w:proofErr w:type="gramEnd"/>
          <w:r w:rsidRPr="00550AAE">
            <w:rPr>
              <w:spacing w:val="3"/>
              <w:szCs w:val="20"/>
            </w:rPr>
            <w:t>…………………………………………….…………………………………</w:t>
          </w:r>
          <w:r>
            <w:rPr>
              <w:spacing w:val="3"/>
              <w:szCs w:val="20"/>
            </w:rPr>
            <w:t>……………</w:t>
          </w:r>
          <w:r w:rsidRPr="00550AAE">
            <w:rPr>
              <w:spacing w:val="3"/>
              <w:szCs w:val="20"/>
            </w:rPr>
            <w:t>………………..……….</w:t>
          </w:r>
        </w:sdtContent>
      </w:sdt>
    </w:p>
    <w:p w14:paraId="4DBF4535" w14:textId="59329DDE" w:rsidR="002F2217" w:rsidRDefault="002F2217" w:rsidP="002F2217">
      <w:pPr>
        <w:tabs>
          <w:tab w:val="left" w:pos="1843"/>
        </w:tabs>
        <w:spacing w:before="120"/>
      </w:pPr>
      <w:r>
        <w:tab/>
        <w:t xml:space="preserve">- </w:t>
      </w:r>
      <w:sdt>
        <w:sdtPr>
          <w:rPr>
            <w:spacing w:val="3"/>
            <w:szCs w:val="20"/>
          </w:rPr>
          <w:id w:val="-564253015"/>
          <w:placeholder>
            <w:docPart w:val="8F99E5F6C53B4BF4B62390956A69A8BA"/>
          </w:placeholder>
          <w15:color w:val="000000"/>
        </w:sdtPr>
        <w:sdtEndPr/>
        <w:sdtContent>
          <w:r w:rsidRPr="00550AAE">
            <w:rPr>
              <w:spacing w:val="3"/>
              <w:szCs w:val="20"/>
            </w:rPr>
            <w:t>………</w:t>
          </w:r>
          <w:r>
            <w:rPr>
              <w:spacing w:val="3"/>
              <w:szCs w:val="20"/>
            </w:rPr>
            <w:t>….</w:t>
          </w:r>
          <w:r w:rsidRPr="00550AAE">
            <w:rPr>
              <w:spacing w:val="3"/>
              <w:szCs w:val="20"/>
            </w:rPr>
            <w:t>…………………………………………….…………………………………</w:t>
          </w:r>
          <w:r>
            <w:rPr>
              <w:spacing w:val="3"/>
              <w:szCs w:val="20"/>
            </w:rPr>
            <w:t>……………</w:t>
          </w:r>
          <w:r w:rsidRPr="00550AAE">
            <w:rPr>
              <w:spacing w:val="3"/>
              <w:szCs w:val="20"/>
            </w:rPr>
            <w:t>………………..……….</w:t>
          </w:r>
        </w:sdtContent>
      </w:sdt>
    </w:p>
    <w:p w14:paraId="08782F53" w14:textId="75363EAE" w:rsidR="002F2217" w:rsidRDefault="002F2217" w:rsidP="002F2217">
      <w:pPr>
        <w:tabs>
          <w:tab w:val="left" w:pos="2694"/>
        </w:tabs>
        <w:spacing w:before="120"/>
      </w:pPr>
      <w:r>
        <w:t xml:space="preserve">Commune :  </w:t>
      </w:r>
      <w:sdt>
        <w:sdtPr>
          <w:rPr>
            <w:spacing w:val="3"/>
            <w:szCs w:val="20"/>
          </w:rPr>
          <w:id w:val="-1074963139"/>
          <w:placeholder>
            <w:docPart w:val="36655FD90E0C4C15B53DAA9C28594778"/>
          </w:placeholder>
          <w15:color w:val="000000"/>
        </w:sdtPr>
        <w:sdtEndPr/>
        <w:sdtContent>
          <w:r>
            <w:rPr>
              <w:caps/>
              <w:spacing w:val="3"/>
              <w:szCs w:val="20"/>
            </w:rPr>
            <w:t>PLUMERGAT</w:t>
          </w:r>
        </w:sdtContent>
      </w:sdt>
      <w:r>
        <w:tab/>
        <w:t xml:space="preserve">Lieu-dit ou rue et n° : </w:t>
      </w:r>
      <w:sdt>
        <w:sdtPr>
          <w:rPr>
            <w:spacing w:val="3"/>
            <w:szCs w:val="20"/>
          </w:rPr>
          <w:id w:val="1501159049"/>
          <w:placeholder>
            <w:docPart w:val="EA38686F39FC44B0AE96439F8883FF59"/>
          </w:placeholder>
          <w15:color w:val="000000"/>
        </w:sdtPr>
        <w:sdtEndPr/>
        <w:sdtContent>
          <w:r w:rsidRPr="00550AAE">
            <w:rPr>
              <w:spacing w:val="3"/>
              <w:szCs w:val="20"/>
            </w:rPr>
            <w:t>………………</w:t>
          </w:r>
          <w:proofErr w:type="gramStart"/>
          <w:r w:rsidRPr="00550AAE">
            <w:rPr>
              <w:spacing w:val="3"/>
              <w:szCs w:val="20"/>
            </w:rPr>
            <w:t>……</w:t>
          </w:r>
          <w:r>
            <w:rPr>
              <w:spacing w:val="3"/>
              <w:szCs w:val="20"/>
            </w:rPr>
            <w:t>.</w:t>
          </w:r>
          <w:proofErr w:type="gramEnd"/>
          <w:r>
            <w:rPr>
              <w:spacing w:val="3"/>
              <w:szCs w:val="20"/>
            </w:rPr>
            <w:t>.</w:t>
          </w:r>
          <w:r w:rsidRPr="00550AAE">
            <w:rPr>
              <w:spacing w:val="3"/>
              <w:szCs w:val="20"/>
            </w:rPr>
            <w:t>…………………………..…</w:t>
          </w:r>
          <w:r>
            <w:rPr>
              <w:spacing w:val="3"/>
              <w:szCs w:val="20"/>
            </w:rPr>
            <w:t>…………………………</w:t>
          </w:r>
          <w:r w:rsidRPr="00550AAE">
            <w:rPr>
              <w:spacing w:val="3"/>
              <w:szCs w:val="20"/>
            </w:rPr>
            <w:t>…….</w:t>
          </w:r>
        </w:sdtContent>
      </w:sdt>
    </w:p>
    <w:p w14:paraId="62521127" w14:textId="0B4E66F3" w:rsidR="002F2217" w:rsidRDefault="002F2217" w:rsidP="002F2217">
      <w:pPr>
        <w:tabs>
          <w:tab w:val="left" w:pos="4395"/>
          <w:tab w:val="left" w:pos="6379"/>
          <w:tab w:val="left" w:leader="dot" w:pos="9000"/>
        </w:tabs>
        <w:kinsoku w:val="0"/>
        <w:overflowPunct w:val="0"/>
        <w:spacing w:before="120"/>
        <w:ind w:left="1701"/>
        <w:textAlignment w:val="baseline"/>
        <w:rPr>
          <w:spacing w:val="3"/>
          <w:szCs w:val="20"/>
        </w:rPr>
      </w:pPr>
      <w:r>
        <w:rPr>
          <w:spacing w:val="3"/>
          <w:szCs w:val="20"/>
        </w:rPr>
        <w:t>Section</w:t>
      </w:r>
      <w:r w:rsidRPr="00550AAE">
        <w:rPr>
          <w:spacing w:val="3"/>
          <w:szCs w:val="20"/>
        </w:rPr>
        <w:t xml:space="preserve"> : </w:t>
      </w:r>
      <w:sdt>
        <w:sdtPr>
          <w:rPr>
            <w:spacing w:val="3"/>
            <w:szCs w:val="20"/>
          </w:rPr>
          <w:id w:val="-1184588253"/>
          <w:placeholder>
            <w:docPart w:val="76F731534CD44E0DA9A74D35B59C94C7"/>
          </w:placeholder>
          <w15:color w:val="000000"/>
        </w:sdtPr>
        <w:sdtEndPr/>
        <w:sdtContent>
          <w:r w:rsidRPr="00550AAE">
            <w:rPr>
              <w:spacing w:val="3"/>
              <w:szCs w:val="20"/>
            </w:rPr>
            <w:t>…………………</w:t>
          </w:r>
        </w:sdtContent>
      </w:sdt>
      <w:r w:rsidRPr="00550AAE">
        <w:rPr>
          <w:spacing w:val="3"/>
          <w:szCs w:val="20"/>
        </w:rPr>
        <w:tab/>
      </w:r>
      <w:r>
        <w:rPr>
          <w:spacing w:val="3"/>
          <w:szCs w:val="20"/>
        </w:rPr>
        <w:t>Parcelle</w:t>
      </w:r>
      <w:r w:rsidRPr="00550AAE">
        <w:rPr>
          <w:spacing w:val="3"/>
          <w:szCs w:val="20"/>
        </w:rPr>
        <w:t xml:space="preserve"> : </w:t>
      </w:r>
      <w:sdt>
        <w:sdtPr>
          <w:rPr>
            <w:spacing w:val="3"/>
            <w:szCs w:val="20"/>
          </w:rPr>
          <w:id w:val="42183085"/>
          <w:placeholder>
            <w:docPart w:val="66C228597A3D4ED4ABD4F10C6ADA0C66"/>
          </w:placeholder>
          <w15:color w:val="000000"/>
        </w:sdtPr>
        <w:sdtEndPr/>
        <w:sdtContent>
          <w:r w:rsidRPr="00550AAE">
            <w:rPr>
              <w:spacing w:val="3"/>
              <w:szCs w:val="20"/>
            </w:rPr>
            <w:t>……………………………………</w:t>
          </w:r>
          <w:r>
            <w:rPr>
              <w:spacing w:val="3"/>
              <w:szCs w:val="20"/>
            </w:rPr>
            <w:t>………</w:t>
          </w:r>
          <w:r w:rsidRPr="00550AAE">
            <w:rPr>
              <w:spacing w:val="3"/>
              <w:szCs w:val="20"/>
            </w:rPr>
            <w:t>…………</w:t>
          </w:r>
          <w:proofErr w:type="gramStart"/>
          <w:r w:rsidRPr="00550AAE">
            <w:rPr>
              <w:spacing w:val="3"/>
              <w:szCs w:val="20"/>
            </w:rPr>
            <w:t>…</w:t>
          </w:r>
          <w:r>
            <w:rPr>
              <w:spacing w:val="3"/>
              <w:szCs w:val="20"/>
            </w:rPr>
            <w:t>….</w:t>
          </w:r>
          <w:proofErr w:type="gramEnd"/>
          <w:r>
            <w:rPr>
              <w:spacing w:val="3"/>
              <w:szCs w:val="20"/>
            </w:rPr>
            <w:t>.</w:t>
          </w:r>
          <w:r w:rsidRPr="00550AAE">
            <w:rPr>
              <w:spacing w:val="3"/>
              <w:szCs w:val="20"/>
            </w:rPr>
            <w:t>…..……….</w:t>
          </w:r>
        </w:sdtContent>
      </w:sdt>
    </w:p>
    <w:p w14:paraId="2B2E93BF" w14:textId="58B6F9AE" w:rsidR="002F2217" w:rsidRPr="002B5B04" w:rsidRDefault="00D41DD9" w:rsidP="009A04FA">
      <w:pPr>
        <w:pBdr>
          <w:top w:val="double" w:sz="4" w:space="10" w:color="auto"/>
        </w:pBdr>
        <w:tabs>
          <w:tab w:val="left" w:leader="dot" w:pos="9000"/>
        </w:tabs>
        <w:kinsoku w:val="0"/>
        <w:overflowPunct w:val="0"/>
        <w:spacing w:before="120"/>
        <w:jc w:val="center"/>
        <w:textAlignment w:val="baseline"/>
        <w:rPr>
          <w:b/>
          <w:bCs/>
          <w:caps/>
          <w:spacing w:val="5"/>
          <w:sz w:val="24"/>
        </w:rPr>
      </w:pPr>
      <w:r>
        <w:rPr>
          <w:b/>
          <w:bCs/>
          <w:caps/>
          <w:spacing w:val="5"/>
          <w:sz w:val="24"/>
        </w:rPr>
        <w:t xml:space="preserve">je </w:t>
      </w:r>
      <w:r w:rsidR="002F2217">
        <w:rPr>
          <w:b/>
          <w:bCs/>
          <w:caps/>
          <w:spacing w:val="5"/>
          <w:sz w:val="24"/>
        </w:rPr>
        <w:t>M’engage à payer la redevance eventuelle d’occupation</w:t>
      </w:r>
    </w:p>
    <w:p w14:paraId="34E6E0FA" w14:textId="46BF67A9" w:rsidR="002F2217" w:rsidRPr="00D41DD9" w:rsidRDefault="002F2217" w:rsidP="00D41DD9">
      <w:pPr>
        <w:spacing w:before="120"/>
        <w:rPr>
          <w:szCs w:val="20"/>
        </w:rPr>
      </w:pPr>
      <w:r w:rsidRPr="00D41DD9">
        <w:rPr>
          <w:rFonts w:hint="eastAsia"/>
          <w:b/>
          <w:bCs/>
        </w:rPr>
        <w:t>P</w:t>
      </w:r>
      <w:r w:rsidRPr="00D41DD9">
        <w:rPr>
          <w:b/>
          <w:bCs/>
        </w:rPr>
        <w:t xml:space="preserve">ièces </w:t>
      </w:r>
      <w:r w:rsidR="00D41DD9">
        <w:rPr>
          <w:b/>
          <w:bCs/>
        </w:rPr>
        <w:t>à joindre :</w:t>
      </w:r>
      <w:r w:rsidR="00D41DD9">
        <w:t xml:space="preserve"> </w:t>
      </w:r>
      <w:r w:rsidR="00D41DD9" w:rsidRPr="00D41DD9">
        <w:rPr>
          <w:i/>
          <w:iCs/>
          <w:szCs w:val="20"/>
        </w:rPr>
        <w:t>Plan de masse, plan de situation ou croquis précis permettant de localiser le terrain</w:t>
      </w:r>
    </w:p>
    <w:p w14:paraId="121E079F" w14:textId="1A7B3898" w:rsidR="002F2217" w:rsidRDefault="00D41DD9" w:rsidP="00D41DD9">
      <w:pPr>
        <w:tabs>
          <w:tab w:val="left" w:pos="4395"/>
          <w:tab w:val="left" w:pos="6379"/>
          <w:tab w:val="left" w:leader="dot" w:pos="9000"/>
        </w:tabs>
        <w:kinsoku w:val="0"/>
        <w:overflowPunct w:val="0"/>
        <w:spacing w:before="120"/>
        <w:textAlignment w:val="baseline"/>
        <w:rPr>
          <w:spacing w:val="3"/>
          <w:szCs w:val="20"/>
        </w:rPr>
      </w:pPr>
      <w:r w:rsidRPr="00D41DD9">
        <w:rPr>
          <w:b/>
          <w:bCs/>
          <w:spacing w:val="3"/>
          <w:szCs w:val="20"/>
        </w:rPr>
        <w:t>Date prévue pour le commencement des travaux</w:t>
      </w:r>
      <w:r w:rsidR="002F2217">
        <w:rPr>
          <w:spacing w:val="3"/>
          <w:szCs w:val="20"/>
        </w:rPr>
        <w:t xml:space="preserve"> : </w:t>
      </w:r>
      <w:sdt>
        <w:sdtPr>
          <w:rPr>
            <w:spacing w:val="3"/>
            <w:szCs w:val="20"/>
          </w:rPr>
          <w:id w:val="-1877461841"/>
          <w:placeholder>
            <w:docPart w:val="7058601226D84549927575EB26D56D04"/>
          </w:placeholder>
          <w15:color w:val="000000"/>
        </w:sdtPr>
        <w:sdtEndPr/>
        <w:sdtContent>
          <w:r w:rsidR="002F2217" w:rsidRPr="00550AAE">
            <w:rPr>
              <w:spacing w:val="3"/>
              <w:szCs w:val="20"/>
            </w:rPr>
            <w:t>…………</w:t>
          </w:r>
          <w:proofErr w:type="gramStart"/>
          <w:r w:rsidR="002F2217" w:rsidRPr="00550AAE">
            <w:rPr>
              <w:spacing w:val="3"/>
              <w:szCs w:val="20"/>
            </w:rPr>
            <w:t>…….</w:t>
          </w:r>
          <w:proofErr w:type="gramEnd"/>
          <w:r w:rsidR="002F2217" w:rsidRPr="00550AAE">
            <w:rPr>
              <w:spacing w:val="3"/>
              <w:szCs w:val="20"/>
            </w:rPr>
            <w:t>……………………….……….</w:t>
          </w:r>
        </w:sdtContent>
      </w:sdt>
    </w:p>
    <w:p w14:paraId="522AA0F0" w14:textId="065E1725" w:rsidR="0055712F" w:rsidRPr="006A304F" w:rsidRDefault="006A304F" w:rsidP="009A04FA">
      <w:pPr>
        <w:tabs>
          <w:tab w:val="left" w:pos="6804"/>
        </w:tabs>
        <w:kinsoku w:val="0"/>
        <w:overflowPunct w:val="0"/>
        <w:spacing w:before="120" w:after="60"/>
        <w:ind w:left="4111"/>
        <w:textAlignment w:val="baseline"/>
        <w:rPr>
          <w:spacing w:val="2"/>
          <w:szCs w:val="20"/>
        </w:rPr>
      </w:pPr>
      <w:r>
        <w:rPr>
          <w:noProof/>
          <w:spacing w:val="-9"/>
          <w:szCs w:val="2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2AF3D72" wp14:editId="505C1FE8">
                <wp:simplePos x="0" y="0"/>
                <wp:positionH relativeFrom="margin">
                  <wp:align>left</wp:align>
                </wp:positionH>
                <wp:positionV relativeFrom="paragraph">
                  <wp:posOffset>643890</wp:posOffset>
                </wp:positionV>
                <wp:extent cx="2718646" cy="270510"/>
                <wp:effectExtent l="0" t="0" r="43815" b="15240"/>
                <wp:wrapNone/>
                <wp:docPr id="439389114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8646" cy="270510"/>
                          <a:chOff x="0" y="0"/>
                          <a:chExt cx="2718646" cy="270510"/>
                        </a:xfrm>
                      </wpg:grpSpPr>
                      <wps:wsp>
                        <wps:cNvPr id="992471842" name="Zone de texte 1"/>
                        <wps:cNvSpPr txBox="1"/>
                        <wps:spPr>
                          <a:xfrm>
                            <a:off x="0" y="0"/>
                            <a:ext cx="1767840" cy="2705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081A1B0" w14:textId="45164649" w:rsidR="00D41DD9" w:rsidRPr="00D41DD9" w:rsidRDefault="00D41DD9" w:rsidP="00D41DD9">
                              <w:pPr>
                                <w:spacing w:before="0"/>
                                <w:rPr>
                                  <w:b/>
                                  <w:bCs/>
                                </w:rPr>
                              </w:pPr>
                              <w:r w:rsidRPr="00D41DD9">
                                <w:rPr>
                                  <w:b/>
                                  <w:bCs/>
                                </w:rPr>
                                <w:t>Signature du demandeur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859100002" name="Flèche : droite rayée 3"/>
                        <wps:cNvSpPr/>
                        <wps:spPr>
                          <a:xfrm>
                            <a:off x="1769533" y="19050"/>
                            <a:ext cx="949113" cy="230505"/>
                          </a:xfrm>
                          <a:prstGeom prst="stripedRightArrow">
                            <a:avLst>
                              <a:gd name="adj1" fmla="val 41231"/>
                              <a:gd name="adj2" fmla="val 97750"/>
                            </a:avLst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AF3D72" id="Groupe 4" o:spid="_x0000_s1027" style="position:absolute;left:0;text-align:left;margin-left:0;margin-top:50.7pt;width:214.05pt;height:21.3pt;z-index:251661312;mso-position-horizontal:left;mso-position-horizontal-relative:margin" coordsize="27186,2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">
                <v:shape id="_x0000_s1028" type="#_x0000_t202" style="position:absolute;width:17678;height:270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" fillcolor="white [3201]" stroked="f" strokeweight=".5pt">
                  <v:textbox style="mso-fit-shape-to-text:t">
                    <w:txbxContent>
                      <w:p w14:paraId="7081A1B0" w14:textId="45164649" w:rsidR="00D41DD9" w:rsidRPr="00D41DD9" w:rsidRDefault="00D41DD9" w:rsidP="00D41DD9">
                        <w:pPr>
                          <w:spacing w:before="0"/>
                          <w:rPr>
                            <w:b/>
                            <w:bCs/>
                          </w:rPr>
                        </w:pPr>
                        <w:r w:rsidRPr="00D41DD9">
                          <w:rPr>
                            <w:b/>
                            <w:bCs/>
                          </w:rPr>
                          <w:t>Signature du demandeur</w:t>
                        </w:r>
                      </w:p>
                    </w:txbxContent>
                  </v:textbox>
                </v:shape>
                <v:shapetype id="_x0000_t93" coordsize="21600,21600" o:spt="93" adj="16200,5400" path="m@0,l@0@1,3375@1,3375@2@0@2@0,21600,21600,10800xem1350@1l1350@2,2700@2,2700@1xem0@1l0@2,675@2,675@1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3375,@1,@6,@2"/>
                  <v:handles>
                    <v:h position="#0,#1" xrange="3375,21600" yrange="0,10800"/>
                  </v:handles>
                </v:shapetype>
                <v:shape id="Flèche : droite rayée 3" o:spid="_x0000_s1029" type="#_x0000_t93" style="position:absolute;left:17695;top:190;width:9491;height:23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" adj="16472,6347" fillcolor="#d8d8d8 [2732]" strokecolor="black [3213]" strokeweight=".25pt"/>
                <w10:wrap anchorx="margin"/>
              </v:group>
            </w:pict>
          </mc:Fallback>
        </mc:AlternateContent>
      </w:r>
      <w:r w:rsidR="0055712F" w:rsidRPr="0055712F">
        <w:rPr>
          <w:spacing w:val="2"/>
          <w:szCs w:val="20"/>
        </w:rPr>
        <w:t xml:space="preserve">à : </w:t>
      </w:r>
      <w:sdt>
        <w:sdtPr>
          <w:rPr>
            <w:szCs w:val="20"/>
          </w:rPr>
          <w:id w:val="661120561"/>
          <w:placeholder>
            <w:docPart w:val="39229C95FBF44F30BA06A29D6C0D1DF0"/>
          </w:placeholder>
        </w:sdtPr>
        <w:sdtEndPr/>
        <w:sdtContent>
          <w:r w:rsidR="000B3120">
            <w:rPr>
              <w:szCs w:val="20"/>
            </w:rPr>
            <w:t>…………</w:t>
          </w:r>
          <w:proofErr w:type="gramStart"/>
          <w:r w:rsidR="000B3120">
            <w:rPr>
              <w:szCs w:val="20"/>
            </w:rPr>
            <w:t>…….</w:t>
          </w:r>
          <w:proofErr w:type="gramEnd"/>
          <w:r w:rsidR="000B3120">
            <w:rPr>
              <w:szCs w:val="20"/>
            </w:rPr>
            <w:t>.…………</w:t>
          </w:r>
          <w:r w:rsidR="003B7C01">
            <w:rPr>
              <w:szCs w:val="20"/>
            </w:rPr>
            <w:t>…………..…..</w:t>
          </w:r>
          <w:r w:rsidR="000B3120">
            <w:rPr>
              <w:szCs w:val="20"/>
            </w:rPr>
            <w:t>……….</w:t>
          </w:r>
        </w:sdtContent>
      </w:sdt>
      <w:r w:rsidR="0055712F" w:rsidRPr="0055712F">
        <w:rPr>
          <w:spacing w:val="2"/>
          <w:szCs w:val="20"/>
        </w:rPr>
        <w:t xml:space="preserve">, le </w:t>
      </w:r>
      <w:sdt>
        <w:sdtPr>
          <w:rPr>
            <w:szCs w:val="20"/>
          </w:rPr>
          <w:id w:val="940951654"/>
          <w:placeholder>
            <w:docPart w:val="23933063665C4D9D95411EC44B175F9C"/>
          </w:placeholder>
        </w:sdtPr>
        <w:sdtEndPr/>
        <w:sdtContent>
          <w:r w:rsidR="000B3120">
            <w:rPr>
              <w:szCs w:val="20"/>
            </w:rPr>
            <w:t>………</w:t>
          </w:r>
          <w:r w:rsidR="003B7C01">
            <w:rPr>
              <w:szCs w:val="20"/>
            </w:rPr>
            <w:t>…</w:t>
          </w:r>
          <w:r w:rsidR="000B3120">
            <w:rPr>
              <w:szCs w:val="20"/>
            </w:rPr>
            <w:t>……………….</w:t>
          </w:r>
        </w:sdtContent>
      </w:sdt>
    </w:p>
    <w:p w14:paraId="0B9FFCFA" w14:textId="13B8B28D" w:rsidR="009A04FA" w:rsidRDefault="00570DCB" w:rsidP="009A04FA">
      <w:pPr>
        <w:kinsoku w:val="0"/>
        <w:overflowPunct w:val="0"/>
        <w:spacing w:before="10"/>
        <w:ind w:left="4320"/>
        <w:textAlignment w:val="baseline"/>
        <w:rPr>
          <w:spacing w:val="6"/>
          <w:szCs w:val="20"/>
        </w:rPr>
      </w:pPr>
      <w:sdt>
        <w:sdtPr>
          <w:rPr>
            <w:spacing w:val="6"/>
            <w:szCs w:val="20"/>
          </w:rPr>
          <w:id w:val="1466854172"/>
          <w:showingPlcHdr/>
          <w:picture/>
        </w:sdtPr>
        <w:sdtEndPr/>
        <w:sdtContent>
          <w:r w:rsidR="005F1BB9">
            <w:rPr>
              <w:noProof/>
              <w:spacing w:val="6"/>
              <w:szCs w:val="20"/>
            </w:rPr>
            <w:drawing>
              <wp:inline distT="0" distB="0" distL="0" distR="0" wp14:anchorId="7D320C1F" wp14:editId="0AE87798">
                <wp:extent cx="3238500" cy="792480"/>
                <wp:effectExtent l="0" t="0" r="0" b="7620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38500" cy="792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9A04FA">
        <w:rPr>
          <w:spacing w:val="6"/>
          <w:szCs w:val="20"/>
        </w:rPr>
        <w:br w:type="page"/>
      </w:r>
    </w:p>
    <w:p w14:paraId="04D0C423" w14:textId="721ECC8E" w:rsidR="003B7C01" w:rsidRPr="002B5B04" w:rsidRDefault="003B7C01" w:rsidP="003B7C01">
      <w:pPr>
        <w:tabs>
          <w:tab w:val="left" w:leader="dot" w:pos="9000"/>
        </w:tabs>
        <w:kinsoku w:val="0"/>
        <w:overflowPunct w:val="0"/>
        <w:spacing w:before="360"/>
        <w:jc w:val="center"/>
        <w:textAlignment w:val="baseline"/>
        <w:rPr>
          <w:b/>
          <w:bCs/>
          <w:caps/>
          <w:spacing w:val="5"/>
          <w:sz w:val="24"/>
        </w:rPr>
      </w:pPr>
      <w:r>
        <w:rPr>
          <w:b/>
          <w:bCs/>
          <w:caps/>
          <w:spacing w:val="5"/>
          <w:sz w:val="24"/>
        </w:rPr>
        <w:lastRenderedPageBreak/>
        <w:t>avis du maire</w:t>
      </w:r>
    </w:p>
    <w:p w14:paraId="059D8BDA" w14:textId="75EC2FDF" w:rsidR="003B7C01" w:rsidRDefault="00570DCB" w:rsidP="003B7C01">
      <w:pPr>
        <w:spacing w:before="240"/>
      </w:pPr>
      <w:sdt>
        <w:sdtPr>
          <w:id w:val="-836118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7C01">
            <w:rPr>
              <w:rFonts w:ascii="MS Gothic" w:eastAsia="MS Gothic" w:hAnsi="MS Gothic" w:hint="eastAsia"/>
            </w:rPr>
            <w:t>☐</w:t>
          </w:r>
        </w:sdtContent>
      </w:sdt>
      <w:r w:rsidR="003B7C01">
        <w:t xml:space="preserve"> </w:t>
      </w:r>
      <w:r w:rsidR="003B7C01" w:rsidRPr="003B7C01">
        <w:rPr>
          <w:i/>
          <w:iCs/>
        </w:rPr>
        <w:t>avec avis favorable</w:t>
      </w:r>
    </w:p>
    <w:p w14:paraId="064CC45D" w14:textId="77777777" w:rsidR="00163CD7" w:rsidRDefault="00570DCB" w:rsidP="00163CD7">
      <w:pPr>
        <w:spacing w:before="240" w:after="120"/>
        <w:rPr>
          <w:i/>
          <w:iCs/>
        </w:rPr>
      </w:pPr>
      <w:sdt>
        <w:sdtPr>
          <w:id w:val="-9989695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7C01">
            <w:rPr>
              <w:rFonts w:ascii="MS Gothic" w:eastAsia="MS Gothic" w:hAnsi="MS Gothic" w:hint="eastAsia"/>
            </w:rPr>
            <w:t>☐</w:t>
          </w:r>
        </w:sdtContent>
      </w:sdt>
      <w:r w:rsidR="003B7C01">
        <w:t xml:space="preserve"> </w:t>
      </w:r>
      <w:r w:rsidR="003B7C01" w:rsidRPr="003B7C01">
        <w:rPr>
          <w:i/>
          <w:iCs/>
        </w:rPr>
        <w:t xml:space="preserve">avec avis </w:t>
      </w:r>
      <w:r w:rsidR="003B7C01">
        <w:rPr>
          <w:i/>
          <w:iCs/>
        </w:rPr>
        <w:t>dé</w:t>
      </w:r>
      <w:r w:rsidR="003B7C01" w:rsidRPr="003B7C01">
        <w:rPr>
          <w:i/>
          <w:iCs/>
        </w:rPr>
        <w:t>favorable</w:t>
      </w:r>
      <w:r w:rsidR="003B7C01">
        <w:rPr>
          <w:i/>
          <w:iCs/>
        </w:rPr>
        <w:t xml:space="preserve"> (motifs) :</w:t>
      </w:r>
    </w:p>
    <w:p w14:paraId="0A72AE8F" w14:textId="65C919C9" w:rsidR="003B7C01" w:rsidRDefault="00570DCB" w:rsidP="00163CD7">
      <w:pPr>
        <w:spacing w:before="240" w:line="360" w:lineRule="auto"/>
      </w:pPr>
      <w:sdt>
        <w:sdtPr>
          <w:rPr>
            <w:spacing w:val="3"/>
            <w:szCs w:val="20"/>
          </w:rPr>
          <w:id w:val="230277319"/>
          <w:placeholder>
            <w:docPart w:val="8AA11D3943714F2EBE0D63FD5CEB73B8"/>
          </w:placeholder>
          <w15:color w:val="000000"/>
        </w:sdtPr>
        <w:sdtEndPr/>
        <w:sdtContent>
          <w:r w:rsidR="00163CD7" w:rsidRPr="00550AAE">
            <w:rPr>
              <w:spacing w:val="3"/>
              <w:szCs w:val="20"/>
            </w:rPr>
            <w:t>……………………</w:t>
          </w:r>
          <w:r w:rsidR="00163CD7">
            <w:rPr>
              <w:spacing w:val="3"/>
              <w:szCs w:val="20"/>
            </w:rPr>
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    </w:r>
          <w:r w:rsidR="00163CD7" w:rsidRPr="00550AAE">
            <w:rPr>
              <w:spacing w:val="3"/>
              <w:szCs w:val="20"/>
            </w:rPr>
            <w:t>……………………………….…………………………………</w:t>
          </w:r>
          <w:r w:rsidR="00163CD7">
            <w:rPr>
              <w:spacing w:val="3"/>
              <w:szCs w:val="20"/>
            </w:rPr>
            <w:t>……………</w:t>
          </w:r>
          <w:r w:rsidR="00163CD7" w:rsidRPr="00550AAE">
            <w:rPr>
              <w:spacing w:val="3"/>
              <w:szCs w:val="20"/>
            </w:rPr>
            <w:t>………………..……….</w:t>
          </w:r>
        </w:sdtContent>
      </w:sdt>
    </w:p>
    <w:p w14:paraId="56FD9ED5" w14:textId="37F58EA4" w:rsidR="00163CD7" w:rsidRPr="00163CD7" w:rsidRDefault="0063756C" w:rsidP="00163CD7">
      <w:pPr>
        <w:tabs>
          <w:tab w:val="left" w:pos="6804"/>
        </w:tabs>
        <w:kinsoku w:val="0"/>
        <w:overflowPunct w:val="0"/>
        <w:spacing w:before="240" w:after="120"/>
        <w:ind w:left="4111"/>
        <w:textAlignment w:val="baseline"/>
        <w:rPr>
          <w:b/>
          <w:bCs/>
          <w:spacing w:val="2"/>
          <w:szCs w:val="20"/>
        </w:rPr>
      </w:pPr>
      <w:r w:rsidRPr="00163CD7">
        <w:rPr>
          <w:b/>
          <w:bCs/>
          <w:spacing w:val="2"/>
          <w:szCs w:val="20"/>
        </w:rPr>
        <w:t>A</w:t>
      </w:r>
      <w:r w:rsidR="00163CD7" w:rsidRPr="00163CD7">
        <w:rPr>
          <w:b/>
          <w:bCs/>
          <w:spacing w:val="2"/>
          <w:szCs w:val="20"/>
        </w:rPr>
        <w:t xml:space="preserve"> </w:t>
      </w:r>
      <w:sdt>
        <w:sdtPr>
          <w:rPr>
            <w:b/>
            <w:bCs/>
            <w:szCs w:val="20"/>
          </w:rPr>
          <w:id w:val="613866446"/>
          <w:placeholder>
            <w:docPart w:val="9E0A9A676C1B4CE6971FAC3B3B0CC73C"/>
          </w:placeholder>
        </w:sdtPr>
        <w:sdtEndPr/>
        <w:sdtContent>
          <w:r w:rsidR="00163CD7" w:rsidRPr="00163CD7">
            <w:rPr>
              <w:b/>
              <w:bCs/>
              <w:szCs w:val="20"/>
            </w:rPr>
            <w:t>PLUMERGAT</w:t>
          </w:r>
        </w:sdtContent>
      </w:sdt>
      <w:r w:rsidR="00163CD7" w:rsidRPr="00163CD7">
        <w:rPr>
          <w:b/>
          <w:bCs/>
          <w:spacing w:val="2"/>
          <w:szCs w:val="20"/>
        </w:rPr>
        <w:t>,</w:t>
      </w:r>
    </w:p>
    <w:p w14:paraId="688D4281" w14:textId="6CC4DA75" w:rsidR="00163CD7" w:rsidRPr="00163CD7" w:rsidRDefault="00163CD7" w:rsidP="00163CD7">
      <w:pPr>
        <w:tabs>
          <w:tab w:val="left" w:pos="6804"/>
        </w:tabs>
        <w:kinsoku w:val="0"/>
        <w:overflowPunct w:val="0"/>
        <w:spacing w:before="240" w:after="120"/>
        <w:ind w:left="4111"/>
        <w:textAlignment w:val="baseline"/>
        <w:rPr>
          <w:b/>
          <w:bCs/>
          <w:spacing w:val="2"/>
          <w:szCs w:val="20"/>
        </w:rPr>
      </w:pPr>
      <w:r w:rsidRPr="00163CD7">
        <w:rPr>
          <w:b/>
          <w:bCs/>
          <w:spacing w:val="2"/>
          <w:szCs w:val="20"/>
        </w:rPr>
        <w:t xml:space="preserve">le </w:t>
      </w:r>
      <w:sdt>
        <w:sdtPr>
          <w:rPr>
            <w:b/>
            <w:bCs/>
            <w:szCs w:val="20"/>
          </w:rPr>
          <w:id w:val="-419182660"/>
          <w:placeholder>
            <w:docPart w:val="5CA0709B82B54F20ABC40A3049DA665E"/>
          </w:placeholder>
        </w:sdtPr>
        <w:sdtEndPr/>
        <w:sdtContent>
          <w:r w:rsidRPr="00163CD7">
            <w:rPr>
              <w:b/>
              <w:bCs/>
              <w:szCs w:val="20"/>
            </w:rPr>
            <w:t>……………………</w:t>
          </w:r>
          <w:proofErr w:type="gramStart"/>
          <w:r w:rsidRPr="00163CD7">
            <w:rPr>
              <w:b/>
              <w:bCs/>
              <w:szCs w:val="20"/>
            </w:rPr>
            <w:t>…….</w:t>
          </w:r>
          <w:proofErr w:type="gramEnd"/>
        </w:sdtContent>
      </w:sdt>
    </w:p>
    <w:p w14:paraId="7EBFC8D2" w14:textId="44236906" w:rsidR="009E0A21" w:rsidRPr="00163CD7" w:rsidRDefault="00163CD7" w:rsidP="00163CD7">
      <w:pPr>
        <w:spacing w:before="240"/>
        <w:ind w:left="5103"/>
        <w:rPr>
          <w:b/>
          <w:bCs/>
        </w:rPr>
      </w:pPr>
      <w:r w:rsidRPr="00163CD7">
        <w:rPr>
          <w:b/>
          <w:bCs/>
        </w:rPr>
        <w:t>Le Maire</w:t>
      </w:r>
      <w:r w:rsidR="0063756C">
        <w:rPr>
          <w:b/>
          <w:bCs/>
        </w:rPr>
        <w:t xml:space="preserve"> ou l’Adjoint délégué</w:t>
      </w:r>
      <w:r w:rsidRPr="00163CD7">
        <w:rPr>
          <w:b/>
          <w:bCs/>
        </w:rPr>
        <w:t>,</w:t>
      </w:r>
    </w:p>
    <w:sectPr w:rsidR="009E0A21" w:rsidRPr="00163CD7" w:rsidSect="00B03BED">
      <w:footerReference w:type="default" r:id="rId12"/>
      <w:headerReference w:type="first" r:id="rId13"/>
      <w:footerReference w:type="first" r:id="rId14"/>
      <w:pgSz w:w="11906" w:h="16838"/>
      <w:pgMar w:top="1135" w:right="849" w:bottom="851" w:left="1134" w:header="142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2FCA8" w14:textId="77777777" w:rsidR="00CA67F0" w:rsidRDefault="00CA67F0" w:rsidP="004C0F31">
      <w:r>
        <w:separator/>
      </w:r>
    </w:p>
  </w:endnote>
  <w:endnote w:type="continuationSeparator" w:id="0">
    <w:p w14:paraId="78337D84" w14:textId="77777777" w:rsidR="00CA67F0" w:rsidRDefault="00CA67F0" w:rsidP="004C0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kzidenzGroteskBQ-Medium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seoModerno">
    <w:panose1 w:val="00000000000000000000"/>
    <w:charset w:val="00"/>
    <w:family w:val="auto"/>
    <w:pitch w:val="variable"/>
    <w:sig w:usb0="A00000FF" w:usb1="5000207B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AABA5" w14:textId="099F39BD" w:rsidR="00582391" w:rsidRDefault="003775EE" w:rsidP="00582391">
    <w:pPr>
      <w:pStyle w:val="Pieddepage"/>
      <w:pBdr>
        <w:top w:val="dotted" w:sz="4" w:space="1" w:color="7F7F7F" w:themeColor="text1" w:themeTint="80"/>
      </w:pBdr>
      <w:tabs>
        <w:tab w:val="clear" w:pos="4536"/>
        <w:tab w:val="clear" w:pos="9072"/>
      </w:tabs>
      <w:spacing w:before="0"/>
      <w:jc w:val="right"/>
    </w:pPr>
    <w:r>
      <w:t xml:space="preserve">Annexe 3 - </w:t>
    </w:r>
    <w:r w:rsidR="00582391">
      <w:rPr>
        <w:noProof/>
      </w:rPr>
      <w:drawing>
        <wp:anchor distT="0" distB="0" distL="114300" distR="114300" simplePos="0" relativeHeight="251661312" behindDoc="0" locked="0" layoutInCell="1" allowOverlap="1" wp14:anchorId="00796665" wp14:editId="54951D74">
          <wp:simplePos x="0" y="0"/>
          <wp:positionH relativeFrom="margin">
            <wp:posOffset>3100070</wp:posOffset>
          </wp:positionH>
          <wp:positionV relativeFrom="paragraph">
            <wp:posOffset>38100</wp:posOffset>
          </wp:positionV>
          <wp:extent cx="189598" cy="304800"/>
          <wp:effectExtent l="0" t="0" r="1270" b="0"/>
          <wp:wrapNone/>
          <wp:docPr id="660603580" name="Image 6606035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677865" name="Image 177367786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573" t="9449" r="21371"/>
                  <a:stretch/>
                </pic:blipFill>
                <pic:spPr bwMode="auto">
                  <a:xfrm>
                    <a:off x="0" y="0"/>
                    <a:ext cx="189598" cy="304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82391">
      <w:fldChar w:fldCharType="begin"/>
    </w:r>
    <w:r w:rsidR="00582391">
      <w:instrText xml:space="preserve"> PAGE   \* MERGEFORMAT </w:instrText>
    </w:r>
    <w:r w:rsidR="00582391">
      <w:fldChar w:fldCharType="separate"/>
    </w:r>
    <w:r w:rsidR="00582391">
      <w:t>1</w:t>
    </w:r>
    <w:r w:rsidR="00582391">
      <w:fldChar w:fldCharType="end"/>
    </w:r>
    <w:r w:rsidR="00582391">
      <w:t>/</w:t>
    </w:r>
    <w:fldSimple w:instr=" NUMPAGES   \* MERGEFORMAT ">
      <w:r w:rsidR="00582391">
        <w:t>2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38DCA" w14:textId="22E37A2D" w:rsidR="00725B5E" w:rsidRDefault="00725B5E" w:rsidP="00582391">
    <w:pPr>
      <w:pStyle w:val="Pieddepage"/>
      <w:pBdr>
        <w:top w:val="dotted" w:sz="4" w:space="1" w:color="7F7F7F" w:themeColor="text1" w:themeTint="80"/>
      </w:pBdr>
      <w:tabs>
        <w:tab w:val="clear" w:pos="4536"/>
        <w:tab w:val="clear" w:pos="9072"/>
        <w:tab w:val="right" w:pos="10065"/>
      </w:tabs>
      <w:spacing w:before="0"/>
      <w:ind w:left="-426"/>
      <w:jc w:val="lef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870DC2E" wp14:editId="7ACC180A">
          <wp:simplePos x="0" y="0"/>
          <wp:positionH relativeFrom="margin">
            <wp:posOffset>3100070</wp:posOffset>
          </wp:positionH>
          <wp:positionV relativeFrom="paragraph">
            <wp:posOffset>24765</wp:posOffset>
          </wp:positionV>
          <wp:extent cx="189598" cy="304800"/>
          <wp:effectExtent l="0" t="0" r="1270" b="0"/>
          <wp:wrapNone/>
          <wp:docPr id="432985147" name="Image 4329851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677865" name="Image 177367786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573" t="9449" r="21371"/>
                  <a:stretch/>
                </pic:blipFill>
                <pic:spPr bwMode="auto">
                  <a:xfrm>
                    <a:off x="0" y="0"/>
                    <a:ext cx="189598" cy="304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B7612">
      <w:rPr>
        <w:color w:val="7F7F7F" w:themeColor="text1" w:themeTint="80"/>
        <w:sz w:val="16"/>
        <w:szCs w:val="20"/>
      </w:rPr>
      <w:t>Plumergat - Règlement de voirie</w:t>
    </w:r>
    <w:r>
      <w:tab/>
    </w:r>
    <w:r w:rsidR="003775EE">
      <w:t xml:space="preserve">Annexe 3 -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  <w:r>
      <w:t>/</w:t>
    </w:r>
    <w:fldSimple w:instr=" NUMPAGES   \* MERGEFORMAT ">
      <w: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F42D6" w14:textId="77777777" w:rsidR="00CA67F0" w:rsidRDefault="00CA67F0" w:rsidP="004C0F31">
      <w:bookmarkStart w:id="0" w:name="_Hlk141189072"/>
      <w:bookmarkEnd w:id="0"/>
      <w:r>
        <w:separator/>
      </w:r>
    </w:p>
  </w:footnote>
  <w:footnote w:type="continuationSeparator" w:id="0">
    <w:p w14:paraId="3F0002D4" w14:textId="77777777" w:rsidR="00CA67F0" w:rsidRDefault="00CA67F0" w:rsidP="004C0F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C3B94" w14:textId="6A65AECE" w:rsidR="00725B5E" w:rsidRDefault="00725B5E">
    <w:pPr>
      <w:pStyle w:val="En-tt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9EFF21F" wp14:editId="4BFD0C44">
          <wp:simplePos x="0" y="0"/>
          <wp:positionH relativeFrom="column">
            <wp:posOffset>-215265</wp:posOffset>
          </wp:positionH>
          <wp:positionV relativeFrom="paragraph">
            <wp:posOffset>100330</wp:posOffset>
          </wp:positionV>
          <wp:extent cx="1800000" cy="553333"/>
          <wp:effectExtent l="0" t="0" r="0" b="0"/>
          <wp:wrapNone/>
          <wp:docPr id="1209664220" name="Image 1209664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2520191" name="Image 11525201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000" cy="5533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800"/>
    <w:multiLevelType w:val="hybridMultilevel"/>
    <w:tmpl w:val="C686AADA"/>
    <w:lvl w:ilvl="0" w:tplc="F23A4926">
      <w:numFmt w:val="bullet"/>
      <w:lvlText w:val="-"/>
      <w:lvlJc w:val="left"/>
      <w:pPr>
        <w:ind w:left="720" w:hanging="360"/>
      </w:pPr>
      <w:rPr>
        <w:rFonts w:ascii="Open Sans" w:eastAsia="Calibri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A9EDA"/>
    <w:multiLevelType w:val="singleLevel"/>
    <w:tmpl w:val="FFFFFFFF"/>
    <w:lvl w:ilvl="0">
      <w:numFmt w:val="bullet"/>
      <w:lvlText w:val="·"/>
      <w:lvlJc w:val="left"/>
      <w:pPr>
        <w:tabs>
          <w:tab w:val="num" w:pos="1008"/>
        </w:tabs>
        <w:ind w:left="432"/>
      </w:pPr>
      <w:rPr>
        <w:rFonts w:ascii="Symbol" w:hAnsi="Symbol" w:cs="Symbol"/>
        <w:snapToGrid/>
        <w:spacing w:val="1"/>
        <w:sz w:val="19"/>
        <w:szCs w:val="19"/>
      </w:rPr>
    </w:lvl>
  </w:abstractNum>
  <w:abstractNum w:abstractNumId="2" w15:restartNumberingAfterBreak="0">
    <w:nsid w:val="0688EC09"/>
    <w:multiLevelType w:val="singleLevel"/>
    <w:tmpl w:val="FFFFFFFF"/>
    <w:lvl w:ilvl="0">
      <w:numFmt w:val="bullet"/>
      <w:lvlText w:val="&gt;"/>
      <w:lvlJc w:val="left"/>
      <w:pPr>
        <w:tabs>
          <w:tab w:val="num" w:pos="500"/>
        </w:tabs>
        <w:ind w:left="932" w:hanging="648"/>
      </w:pPr>
      <w:rPr>
        <w:rFonts w:ascii="Arial" w:hAnsi="Arial" w:cs="Arial"/>
        <w:snapToGrid/>
        <w:spacing w:val="-7"/>
        <w:sz w:val="17"/>
        <w:szCs w:val="17"/>
      </w:rPr>
    </w:lvl>
  </w:abstractNum>
  <w:abstractNum w:abstractNumId="3" w15:restartNumberingAfterBreak="0">
    <w:nsid w:val="0B480474"/>
    <w:multiLevelType w:val="hybridMultilevel"/>
    <w:tmpl w:val="5E9AACFA"/>
    <w:lvl w:ilvl="0" w:tplc="7CA07AEE">
      <w:start w:val="1"/>
      <w:numFmt w:val="bullet"/>
      <w:pStyle w:val="Titre2"/>
      <w:lvlText w:val="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6003F"/>
    <w:multiLevelType w:val="multilevel"/>
    <w:tmpl w:val="D0DABAA4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0E016A3C"/>
    <w:multiLevelType w:val="hybridMultilevel"/>
    <w:tmpl w:val="8EE4447A"/>
    <w:lvl w:ilvl="0" w:tplc="6CEAB232">
      <w:start w:val="1"/>
      <w:numFmt w:val="bullet"/>
      <w:lvlText w:val="-"/>
      <w:lvlJc w:val="left"/>
      <w:pPr>
        <w:ind w:left="720" w:hanging="360"/>
      </w:pPr>
      <w:rPr>
        <w:rFonts w:ascii="Open Sans" w:hAnsi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347DD1"/>
    <w:multiLevelType w:val="hybridMultilevel"/>
    <w:tmpl w:val="2F36B13E"/>
    <w:lvl w:ilvl="0" w:tplc="6CEAB232">
      <w:start w:val="1"/>
      <w:numFmt w:val="bullet"/>
      <w:lvlText w:val="-"/>
      <w:lvlJc w:val="left"/>
      <w:pPr>
        <w:ind w:left="720" w:hanging="360"/>
      </w:pPr>
      <w:rPr>
        <w:rFonts w:ascii="Open Sans" w:hAnsi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C5706"/>
    <w:multiLevelType w:val="hybridMultilevel"/>
    <w:tmpl w:val="9760D8AA"/>
    <w:lvl w:ilvl="0" w:tplc="4EE4EC52">
      <w:numFmt w:val="bullet"/>
      <w:lvlText w:val="-"/>
      <w:lvlJc w:val="left"/>
      <w:pPr>
        <w:ind w:left="720" w:hanging="360"/>
      </w:pPr>
      <w:rPr>
        <w:rFonts w:ascii="Open Sans" w:eastAsia="Calibri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FB5795"/>
    <w:multiLevelType w:val="hybridMultilevel"/>
    <w:tmpl w:val="81609EF0"/>
    <w:lvl w:ilvl="0" w:tplc="DEF61116">
      <w:start w:val="1"/>
      <w:numFmt w:val="bullet"/>
      <w:pStyle w:val="TM1"/>
      <w:lvlText w:val="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33063"/>
    <w:multiLevelType w:val="hybridMultilevel"/>
    <w:tmpl w:val="D7D6ED08"/>
    <w:lvl w:ilvl="0" w:tplc="DE169C08">
      <w:start w:val="1"/>
      <w:numFmt w:val="bullet"/>
      <w:pStyle w:val="Titre5"/>
      <w:lvlText w:val="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E06AD0"/>
    <w:multiLevelType w:val="hybridMultilevel"/>
    <w:tmpl w:val="05C6FFD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36438A"/>
    <w:multiLevelType w:val="multilevel"/>
    <w:tmpl w:val="695ED648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ascii="Times New Roman" w:hAnsi="Times New Roman" w:hint="default"/>
        <w:sz w:val="28"/>
      </w:rPr>
    </w:lvl>
    <w:lvl w:ilvl="1">
      <w:start w:val="1"/>
      <w:numFmt w:val="decimal"/>
      <w:suff w:val="space"/>
      <w:lvlText w:val="%1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2F587F18"/>
    <w:multiLevelType w:val="hybridMultilevel"/>
    <w:tmpl w:val="3B98BCAA"/>
    <w:lvl w:ilvl="0" w:tplc="4EE4EC52">
      <w:numFmt w:val="bullet"/>
      <w:lvlText w:val="-"/>
      <w:lvlJc w:val="left"/>
      <w:pPr>
        <w:ind w:left="720" w:hanging="360"/>
      </w:pPr>
      <w:rPr>
        <w:rFonts w:ascii="Open Sans" w:eastAsia="Calibri" w:hAnsi="Open Sans" w:cs="Open Sans" w:hint="default"/>
        <w:color w:val="8F005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416BFB"/>
    <w:multiLevelType w:val="hybridMultilevel"/>
    <w:tmpl w:val="5B183968"/>
    <w:lvl w:ilvl="0" w:tplc="262A5C4C">
      <w:numFmt w:val="bullet"/>
      <w:lvlText w:val="-"/>
      <w:lvlJc w:val="left"/>
      <w:pPr>
        <w:ind w:left="720" w:hanging="360"/>
      </w:pPr>
      <w:rPr>
        <w:rFonts w:ascii="Open Sans" w:eastAsia="Calibri" w:hAnsi="Open Sans" w:cs="Open San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8D0539"/>
    <w:multiLevelType w:val="hybridMultilevel"/>
    <w:tmpl w:val="D44C0414"/>
    <w:lvl w:ilvl="0" w:tplc="4E40594A">
      <w:numFmt w:val="bullet"/>
      <w:lvlText w:val="-"/>
      <w:lvlJc w:val="left"/>
      <w:pPr>
        <w:ind w:left="720" w:hanging="360"/>
      </w:pPr>
      <w:rPr>
        <w:rFonts w:ascii="Open Sans" w:eastAsia="Calibri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2C2C2B"/>
    <w:multiLevelType w:val="hybridMultilevel"/>
    <w:tmpl w:val="DDC442F0"/>
    <w:lvl w:ilvl="0" w:tplc="B89814D0">
      <w:numFmt w:val="bullet"/>
      <w:lvlText w:val="-"/>
      <w:lvlJc w:val="left"/>
      <w:pPr>
        <w:ind w:left="720" w:hanging="360"/>
      </w:pPr>
      <w:rPr>
        <w:rFonts w:ascii="AkzidenzGroteskBQ-Medium" w:eastAsia="Calibri" w:hAnsi="AkzidenzGroteskBQ-Medium" w:cs="AkzidenzGroteskBQ-Medium" w:hint="default"/>
        <w:color w:val="8F005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7C45CD"/>
    <w:multiLevelType w:val="hybridMultilevel"/>
    <w:tmpl w:val="B85C12D2"/>
    <w:lvl w:ilvl="0" w:tplc="57E446B4">
      <w:start w:val="1"/>
      <w:numFmt w:val="bullet"/>
      <w:pStyle w:val="Titre4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F03C98"/>
    <w:multiLevelType w:val="hybridMultilevel"/>
    <w:tmpl w:val="3C2606C8"/>
    <w:lvl w:ilvl="0" w:tplc="6CEAB232">
      <w:start w:val="1"/>
      <w:numFmt w:val="bullet"/>
      <w:lvlText w:val="-"/>
      <w:lvlJc w:val="left"/>
      <w:pPr>
        <w:ind w:left="720" w:hanging="360"/>
      </w:pPr>
      <w:rPr>
        <w:rFonts w:ascii="Open Sans" w:hAnsi="Open San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78026C"/>
    <w:multiLevelType w:val="hybridMultilevel"/>
    <w:tmpl w:val="A180159A"/>
    <w:lvl w:ilvl="0" w:tplc="FF16802A">
      <w:start w:val="1"/>
      <w:numFmt w:val="bullet"/>
      <w:pStyle w:val="TM2"/>
      <w:lvlText w:val=""/>
      <w:lvlJc w:val="left"/>
      <w:pPr>
        <w:ind w:left="941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19" w15:restartNumberingAfterBreak="0">
    <w:nsid w:val="76AB609D"/>
    <w:multiLevelType w:val="hybridMultilevel"/>
    <w:tmpl w:val="880EFFDE"/>
    <w:lvl w:ilvl="0" w:tplc="4EE4EC52">
      <w:numFmt w:val="bullet"/>
      <w:lvlText w:val="-"/>
      <w:lvlJc w:val="left"/>
      <w:pPr>
        <w:ind w:left="644" w:hanging="360"/>
      </w:pPr>
      <w:rPr>
        <w:rFonts w:ascii="Open Sans" w:eastAsia="Calibri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 w15:restartNumberingAfterBreak="0">
    <w:nsid w:val="779E4BB2"/>
    <w:multiLevelType w:val="multilevel"/>
    <w:tmpl w:val="3B98CA88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ascii="Times New Roman" w:hAnsi="Times New Roman" w:hint="default"/>
        <w:sz w:val="24"/>
      </w:rPr>
    </w:lvl>
    <w:lvl w:ilvl="1">
      <w:start w:val="1"/>
      <w:numFmt w:val="decimal"/>
      <w:suff w:val="space"/>
      <w:lvlText w:val="%1%2."/>
      <w:lvlJc w:val="left"/>
      <w:pPr>
        <w:ind w:left="576" w:hanging="576"/>
      </w:pPr>
      <w:rPr>
        <w:rFonts w:ascii="Times New Roman" w:hAnsi="Times New Roman" w:hint="default"/>
        <w:b/>
        <w:i w:val="0"/>
        <w:sz w:val="24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F035AAF"/>
    <w:multiLevelType w:val="hybridMultilevel"/>
    <w:tmpl w:val="65ECA74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7019858">
    <w:abstractNumId w:val="4"/>
  </w:num>
  <w:num w:numId="2" w16cid:durableId="2038576917">
    <w:abstractNumId w:val="11"/>
  </w:num>
  <w:num w:numId="3" w16cid:durableId="1169558983">
    <w:abstractNumId w:val="11"/>
    <w:lvlOverride w:ilvl="0">
      <w:lvl w:ilvl="0">
        <w:start w:val="1"/>
        <w:numFmt w:val="decimal"/>
        <w:suff w:val="space"/>
        <w:lvlText w:val="%1."/>
        <w:lvlJc w:val="left"/>
        <w:pPr>
          <w:ind w:left="432" w:hanging="432"/>
        </w:pPr>
        <w:rPr>
          <w:rFonts w:ascii="Times New Roman" w:hAnsi="Times New Roman" w:hint="default"/>
          <w:sz w:val="24"/>
        </w:rPr>
      </w:lvl>
    </w:lvlOverride>
    <w:lvlOverride w:ilvl="1">
      <w:lvl w:ilvl="1">
        <w:start w:val="1"/>
        <w:numFmt w:val="decimal"/>
        <w:suff w:val="space"/>
        <w:lvlText w:val="%1%2."/>
        <w:lvlJc w:val="left"/>
        <w:pPr>
          <w:ind w:left="576" w:hanging="576"/>
        </w:pPr>
        <w:rPr>
          <w:rFonts w:ascii="Times New Roman" w:hAnsi="Times New Roman" w:hint="default"/>
          <w:b/>
          <w:i w:val="0"/>
          <w:sz w:val="24"/>
          <w:u w:val="none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4" w16cid:durableId="1448044967">
    <w:abstractNumId w:val="20"/>
  </w:num>
  <w:num w:numId="5" w16cid:durableId="1181165457">
    <w:abstractNumId w:val="20"/>
    <w:lvlOverride w:ilvl="0">
      <w:lvl w:ilvl="0">
        <w:start w:val="1"/>
        <w:numFmt w:val="decimal"/>
        <w:suff w:val="space"/>
        <w:lvlText w:val="%1."/>
        <w:lvlJc w:val="left"/>
        <w:pPr>
          <w:ind w:left="432" w:hanging="432"/>
        </w:pPr>
        <w:rPr>
          <w:rFonts w:ascii="Times New Roman" w:hAnsi="Times New Roman" w:hint="default"/>
          <w:sz w:val="24"/>
        </w:rPr>
      </w:lvl>
    </w:lvlOverride>
    <w:lvlOverride w:ilvl="1">
      <w:lvl w:ilvl="1">
        <w:start w:val="1"/>
        <w:numFmt w:val="decimal"/>
        <w:suff w:val="space"/>
        <w:lvlText w:val="%1%2."/>
        <w:lvlJc w:val="left"/>
        <w:pPr>
          <w:ind w:left="576" w:hanging="576"/>
        </w:pPr>
        <w:rPr>
          <w:rFonts w:ascii="Times New Roman" w:hAnsi="Times New Roman" w:hint="default"/>
          <w:b/>
          <w:i w:val="0"/>
          <w:sz w:val="24"/>
          <w:u w:val="none"/>
        </w:rPr>
      </w:lvl>
    </w:lvlOverride>
    <w:lvlOverride w:ilvl="2">
      <w:lvl w:ilvl="2">
        <w:start w:val="1"/>
        <w:numFmt w:val="decimal"/>
        <w:suff w:val="space"/>
        <w:lvlText w:val="%1%2%3."/>
        <w:lvlJc w:val="left"/>
        <w:pPr>
          <w:ind w:left="720" w:hanging="720"/>
        </w:pPr>
        <w:rPr>
          <w:rFonts w:ascii="Times New Roman" w:hAnsi="Times New Roman" w:hint="default"/>
          <w:color w:val="auto"/>
          <w:sz w:val="22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pStyle w:val="Titre7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pStyle w:val="Titre8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pStyle w:val="Titre9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6" w16cid:durableId="1228804054">
    <w:abstractNumId w:val="16"/>
  </w:num>
  <w:num w:numId="7" w16cid:durableId="895437879">
    <w:abstractNumId w:val="9"/>
  </w:num>
  <w:num w:numId="8" w16cid:durableId="1251044964">
    <w:abstractNumId w:val="14"/>
  </w:num>
  <w:num w:numId="9" w16cid:durableId="770508779">
    <w:abstractNumId w:val="13"/>
  </w:num>
  <w:num w:numId="10" w16cid:durableId="574318011">
    <w:abstractNumId w:val="21"/>
  </w:num>
  <w:num w:numId="11" w16cid:durableId="1537498839">
    <w:abstractNumId w:val="6"/>
  </w:num>
  <w:num w:numId="12" w16cid:durableId="724985997">
    <w:abstractNumId w:val="10"/>
  </w:num>
  <w:num w:numId="13" w16cid:durableId="767388606">
    <w:abstractNumId w:val="19"/>
  </w:num>
  <w:num w:numId="14" w16cid:durableId="1650399323">
    <w:abstractNumId w:val="17"/>
  </w:num>
  <w:num w:numId="15" w16cid:durableId="1326930338">
    <w:abstractNumId w:val="15"/>
  </w:num>
  <w:num w:numId="16" w16cid:durableId="123085619">
    <w:abstractNumId w:val="12"/>
  </w:num>
  <w:num w:numId="17" w16cid:durableId="523596854">
    <w:abstractNumId w:val="7"/>
  </w:num>
  <w:num w:numId="18" w16cid:durableId="1299409687">
    <w:abstractNumId w:val="20"/>
  </w:num>
  <w:num w:numId="19" w16cid:durableId="1559973505">
    <w:abstractNumId w:val="0"/>
  </w:num>
  <w:num w:numId="20" w16cid:durableId="356659005">
    <w:abstractNumId w:val="18"/>
  </w:num>
  <w:num w:numId="21" w16cid:durableId="87582289">
    <w:abstractNumId w:val="18"/>
    <w:lvlOverride w:ilvl="0">
      <w:startOverride w:val="1"/>
    </w:lvlOverride>
  </w:num>
  <w:num w:numId="22" w16cid:durableId="32271951">
    <w:abstractNumId w:val="3"/>
  </w:num>
  <w:num w:numId="23" w16cid:durableId="983897503">
    <w:abstractNumId w:val="8"/>
  </w:num>
  <w:num w:numId="24" w16cid:durableId="1705593591">
    <w:abstractNumId w:val="1"/>
  </w:num>
  <w:num w:numId="25" w16cid:durableId="60717473">
    <w:abstractNumId w:val="16"/>
  </w:num>
  <w:num w:numId="26" w16cid:durableId="640039972">
    <w:abstractNumId w:val="2"/>
  </w:num>
  <w:num w:numId="27" w16cid:durableId="1997341024">
    <w:abstractNumId w:val="1"/>
    <w:lvlOverride w:ilvl="0">
      <w:lvl w:ilvl="0">
        <w:numFmt w:val="bullet"/>
        <w:lvlText w:val="·"/>
        <w:lvlJc w:val="left"/>
        <w:pPr>
          <w:tabs>
            <w:tab w:val="num" w:pos="792"/>
          </w:tabs>
          <w:ind w:left="144"/>
        </w:pPr>
        <w:rPr>
          <w:rFonts w:ascii="Symbol" w:hAnsi="Symbol" w:cs="Symbol"/>
          <w:snapToGrid/>
          <w:sz w:val="17"/>
          <w:szCs w:val="17"/>
        </w:rPr>
      </w:lvl>
    </w:lvlOverride>
  </w:num>
  <w:num w:numId="28" w16cid:durableId="15875678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enforcement="1"/>
  <w:defaultTabStop w:val="708"/>
  <w:hyphenationZone w:val="425"/>
  <w:characterSpacingControl w:val="doNotCompress"/>
  <w:hdrShapeDefaults>
    <o:shapedefaults v:ext="edit" spidmax="133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7F0"/>
    <w:rsid w:val="000058FA"/>
    <w:rsid w:val="0005352F"/>
    <w:rsid w:val="0006414A"/>
    <w:rsid w:val="000721C4"/>
    <w:rsid w:val="000B3120"/>
    <w:rsid w:val="000D273F"/>
    <w:rsid w:val="000E12DC"/>
    <w:rsid w:val="000E71BD"/>
    <w:rsid w:val="000F46FD"/>
    <w:rsid w:val="00102759"/>
    <w:rsid w:val="00111C97"/>
    <w:rsid w:val="00111E25"/>
    <w:rsid w:val="001166A0"/>
    <w:rsid w:val="0012249E"/>
    <w:rsid w:val="00126527"/>
    <w:rsid w:val="00127FA4"/>
    <w:rsid w:val="001316A5"/>
    <w:rsid w:val="00134600"/>
    <w:rsid w:val="00143F06"/>
    <w:rsid w:val="0014425D"/>
    <w:rsid w:val="00163CD7"/>
    <w:rsid w:val="001909B7"/>
    <w:rsid w:val="001948D0"/>
    <w:rsid w:val="001A6981"/>
    <w:rsid w:val="001D2451"/>
    <w:rsid w:val="001D2480"/>
    <w:rsid w:val="001D3684"/>
    <w:rsid w:val="001E1A66"/>
    <w:rsid w:val="001E357F"/>
    <w:rsid w:val="001F78F6"/>
    <w:rsid w:val="00210E5F"/>
    <w:rsid w:val="002151E6"/>
    <w:rsid w:val="00215E4C"/>
    <w:rsid w:val="00227054"/>
    <w:rsid w:val="00235482"/>
    <w:rsid w:val="00246A31"/>
    <w:rsid w:val="00247D07"/>
    <w:rsid w:val="00263E5A"/>
    <w:rsid w:val="00264C79"/>
    <w:rsid w:val="002672A5"/>
    <w:rsid w:val="00274B65"/>
    <w:rsid w:val="00284916"/>
    <w:rsid w:val="00295CC6"/>
    <w:rsid w:val="002A1030"/>
    <w:rsid w:val="002A7CC9"/>
    <w:rsid w:val="002B5B04"/>
    <w:rsid w:val="002C13B9"/>
    <w:rsid w:val="002D49A8"/>
    <w:rsid w:val="002E4105"/>
    <w:rsid w:val="002E4B16"/>
    <w:rsid w:val="002F2217"/>
    <w:rsid w:val="00301BEA"/>
    <w:rsid w:val="00311CD2"/>
    <w:rsid w:val="003211B8"/>
    <w:rsid w:val="00340194"/>
    <w:rsid w:val="0034372A"/>
    <w:rsid w:val="003508E8"/>
    <w:rsid w:val="00355651"/>
    <w:rsid w:val="00364CC3"/>
    <w:rsid w:val="0037633D"/>
    <w:rsid w:val="003775EE"/>
    <w:rsid w:val="0038055C"/>
    <w:rsid w:val="00380B9A"/>
    <w:rsid w:val="003817C9"/>
    <w:rsid w:val="00390002"/>
    <w:rsid w:val="003977EB"/>
    <w:rsid w:val="003A0E67"/>
    <w:rsid w:val="003A2DE6"/>
    <w:rsid w:val="003B0857"/>
    <w:rsid w:val="003B7C01"/>
    <w:rsid w:val="003C31ED"/>
    <w:rsid w:val="003D6E58"/>
    <w:rsid w:val="003E0D7F"/>
    <w:rsid w:val="003F2A5A"/>
    <w:rsid w:val="00420861"/>
    <w:rsid w:val="00421E29"/>
    <w:rsid w:val="00427FBD"/>
    <w:rsid w:val="00430055"/>
    <w:rsid w:val="00437414"/>
    <w:rsid w:val="00445E13"/>
    <w:rsid w:val="00455775"/>
    <w:rsid w:val="004748D4"/>
    <w:rsid w:val="00482403"/>
    <w:rsid w:val="004874F3"/>
    <w:rsid w:val="004C0F31"/>
    <w:rsid w:val="004D1A21"/>
    <w:rsid w:val="005006B8"/>
    <w:rsid w:val="00550AAE"/>
    <w:rsid w:val="0055712F"/>
    <w:rsid w:val="0056410F"/>
    <w:rsid w:val="00570DCB"/>
    <w:rsid w:val="00582391"/>
    <w:rsid w:val="00587E69"/>
    <w:rsid w:val="00590660"/>
    <w:rsid w:val="005C454B"/>
    <w:rsid w:val="005C793C"/>
    <w:rsid w:val="005D0164"/>
    <w:rsid w:val="005F1BB9"/>
    <w:rsid w:val="00606FA5"/>
    <w:rsid w:val="0060738B"/>
    <w:rsid w:val="006132EA"/>
    <w:rsid w:val="00616E96"/>
    <w:rsid w:val="0063756C"/>
    <w:rsid w:val="00640170"/>
    <w:rsid w:val="006427F1"/>
    <w:rsid w:val="0066351B"/>
    <w:rsid w:val="006647D1"/>
    <w:rsid w:val="00665F50"/>
    <w:rsid w:val="0068669A"/>
    <w:rsid w:val="00686E81"/>
    <w:rsid w:val="006A304F"/>
    <w:rsid w:val="006A7262"/>
    <w:rsid w:val="006C0170"/>
    <w:rsid w:val="006C2491"/>
    <w:rsid w:val="006C799E"/>
    <w:rsid w:val="006D2CFC"/>
    <w:rsid w:val="006D5F53"/>
    <w:rsid w:val="00725B5E"/>
    <w:rsid w:val="00734F91"/>
    <w:rsid w:val="007364A0"/>
    <w:rsid w:val="0077085E"/>
    <w:rsid w:val="00786FD8"/>
    <w:rsid w:val="007877F8"/>
    <w:rsid w:val="007B52BC"/>
    <w:rsid w:val="007C0019"/>
    <w:rsid w:val="007F02A8"/>
    <w:rsid w:val="007F3604"/>
    <w:rsid w:val="007F4AB8"/>
    <w:rsid w:val="008041A8"/>
    <w:rsid w:val="00820B30"/>
    <w:rsid w:val="00844653"/>
    <w:rsid w:val="00853A80"/>
    <w:rsid w:val="0086254A"/>
    <w:rsid w:val="008627F8"/>
    <w:rsid w:val="0086791F"/>
    <w:rsid w:val="00870FA9"/>
    <w:rsid w:val="008852AC"/>
    <w:rsid w:val="00890724"/>
    <w:rsid w:val="00890D56"/>
    <w:rsid w:val="00891288"/>
    <w:rsid w:val="008921EB"/>
    <w:rsid w:val="008937F8"/>
    <w:rsid w:val="008A53E9"/>
    <w:rsid w:val="008A65E4"/>
    <w:rsid w:val="008B7612"/>
    <w:rsid w:val="008C52CD"/>
    <w:rsid w:val="008E37D3"/>
    <w:rsid w:val="008E76EA"/>
    <w:rsid w:val="00907065"/>
    <w:rsid w:val="009317B4"/>
    <w:rsid w:val="0093766A"/>
    <w:rsid w:val="009416CB"/>
    <w:rsid w:val="00941D7C"/>
    <w:rsid w:val="00962FEE"/>
    <w:rsid w:val="00965D69"/>
    <w:rsid w:val="00974E10"/>
    <w:rsid w:val="009752A8"/>
    <w:rsid w:val="00976FA4"/>
    <w:rsid w:val="0098567D"/>
    <w:rsid w:val="00994176"/>
    <w:rsid w:val="00996074"/>
    <w:rsid w:val="009A04FA"/>
    <w:rsid w:val="009C6334"/>
    <w:rsid w:val="009C6529"/>
    <w:rsid w:val="009D02D0"/>
    <w:rsid w:val="009E0A21"/>
    <w:rsid w:val="009E2B73"/>
    <w:rsid w:val="009F375B"/>
    <w:rsid w:val="00A030D7"/>
    <w:rsid w:val="00A1177C"/>
    <w:rsid w:val="00A14296"/>
    <w:rsid w:val="00A32BF4"/>
    <w:rsid w:val="00A545B8"/>
    <w:rsid w:val="00A559AD"/>
    <w:rsid w:val="00A56CDC"/>
    <w:rsid w:val="00A84373"/>
    <w:rsid w:val="00A86CC3"/>
    <w:rsid w:val="00A942B0"/>
    <w:rsid w:val="00A972C5"/>
    <w:rsid w:val="00AA3C71"/>
    <w:rsid w:val="00AB0D99"/>
    <w:rsid w:val="00AC2558"/>
    <w:rsid w:val="00AC53B7"/>
    <w:rsid w:val="00AE2952"/>
    <w:rsid w:val="00AE6915"/>
    <w:rsid w:val="00AF2E5C"/>
    <w:rsid w:val="00B03BED"/>
    <w:rsid w:val="00B16991"/>
    <w:rsid w:val="00B22D25"/>
    <w:rsid w:val="00B33D7A"/>
    <w:rsid w:val="00B35B40"/>
    <w:rsid w:val="00B4676A"/>
    <w:rsid w:val="00B76C1C"/>
    <w:rsid w:val="00B82468"/>
    <w:rsid w:val="00B85428"/>
    <w:rsid w:val="00B863A6"/>
    <w:rsid w:val="00B87835"/>
    <w:rsid w:val="00BA2608"/>
    <w:rsid w:val="00BA2FAB"/>
    <w:rsid w:val="00BC4F4C"/>
    <w:rsid w:val="00BD1B54"/>
    <w:rsid w:val="00C0662B"/>
    <w:rsid w:val="00C34179"/>
    <w:rsid w:val="00C816C3"/>
    <w:rsid w:val="00CA67F0"/>
    <w:rsid w:val="00CB11C7"/>
    <w:rsid w:val="00CB1982"/>
    <w:rsid w:val="00CB7604"/>
    <w:rsid w:val="00CE5F93"/>
    <w:rsid w:val="00CF0CA0"/>
    <w:rsid w:val="00CF1DC5"/>
    <w:rsid w:val="00CF32AD"/>
    <w:rsid w:val="00D04E73"/>
    <w:rsid w:val="00D31F37"/>
    <w:rsid w:val="00D370BF"/>
    <w:rsid w:val="00D41DD9"/>
    <w:rsid w:val="00D42AED"/>
    <w:rsid w:val="00D6709B"/>
    <w:rsid w:val="00D70A5B"/>
    <w:rsid w:val="00D71C10"/>
    <w:rsid w:val="00D9758E"/>
    <w:rsid w:val="00DC0DD1"/>
    <w:rsid w:val="00DD0357"/>
    <w:rsid w:val="00DD7770"/>
    <w:rsid w:val="00E00E6E"/>
    <w:rsid w:val="00E063B5"/>
    <w:rsid w:val="00E17F4F"/>
    <w:rsid w:val="00E2120D"/>
    <w:rsid w:val="00E34BE5"/>
    <w:rsid w:val="00E441A5"/>
    <w:rsid w:val="00E450B1"/>
    <w:rsid w:val="00E52FF2"/>
    <w:rsid w:val="00E5477C"/>
    <w:rsid w:val="00E72B0B"/>
    <w:rsid w:val="00E847B4"/>
    <w:rsid w:val="00EA5B4D"/>
    <w:rsid w:val="00EA6F7E"/>
    <w:rsid w:val="00EE053A"/>
    <w:rsid w:val="00EE0AC4"/>
    <w:rsid w:val="00EE369F"/>
    <w:rsid w:val="00F04F1A"/>
    <w:rsid w:val="00F22220"/>
    <w:rsid w:val="00F271B4"/>
    <w:rsid w:val="00F346A7"/>
    <w:rsid w:val="00F563B9"/>
    <w:rsid w:val="00F65C41"/>
    <w:rsid w:val="00F76659"/>
    <w:rsid w:val="00F77BB9"/>
    <w:rsid w:val="00F816B9"/>
    <w:rsid w:val="00F82F5B"/>
    <w:rsid w:val="00F86F73"/>
    <w:rsid w:val="00FA3D46"/>
    <w:rsid w:val="00FC0B01"/>
    <w:rsid w:val="00FD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21"/>
    <o:shapelayout v:ext="edit">
      <o:idmap v:ext="edit" data="1"/>
    </o:shapelayout>
  </w:shapeDefaults>
  <w:decimalSymbol w:val=","/>
  <w:listSeparator w:val=";"/>
  <w14:docId w14:val="2A7CC1BB"/>
  <w15:docId w15:val="{7A4F1BE7-6F58-48F3-996A-F42E6E3C9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F31"/>
    <w:pPr>
      <w:spacing w:before="60"/>
      <w:jc w:val="both"/>
    </w:pPr>
    <w:rPr>
      <w:rFonts w:ascii="Open Sans" w:hAnsi="Open Sans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844653"/>
    <w:pPr>
      <w:pBdr>
        <w:top w:val="dotted" w:sz="4" w:space="16" w:color="7F7F7F" w:themeColor="text1" w:themeTint="80"/>
      </w:pBdr>
      <w:spacing w:before="360"/>
      <w:outlineLvl w:val="0"/>
    </w:pPr>
    <w:rPr>
      <w:rFonts w:eastAsiaTheme="majorEastAsia" w:cs="Open Sans"/>
      <w:b/>
      <w:bCs/>
      <w:smallCaps/>
      <w:color w:val="000066"/>
      <w:sz w:val="28"/>
      <w:szCs w:val="28"/>
      <w:u w:val="singl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55775"/>
    <w:pPr>
      <w:numPr>
        <w:numId w:val="22"/>
      </w:numPr>
      <w:spacing w:before="120"/>
      <w:ind w:left="567" w:hanging="210"/>
      <w:outlineLvl w:val="1"/>
    </w:pPr>
    <w:rPr>
      <w:rFonts w:eastAsiaTheme="majorEastAsia" w:cstheme="majorBidi"/>
      <w:b/>
      <w:bCs/>
      <w:szCs w:val="2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55775"/>
    <w:pPr>
      <w:spacing w:before="0"/>
      <w:ind w:left="993"/>
      <w:outlineLvl w:val="2"/>
    </w:pPr>
    <w:rPr>
      <w:i/>
      <w:iCs/>
    </w:rPr>
  </w:style>
  <w:style w:type="paragraph" w:styleId="Titre4">
    <w:name w:val="heading 4"/>
    <w:basedOn w:val="Paragraphedeliste"/>
    <w:next w:val="Normal"/>
    <w:link w:val="Titre4Car"/>
    <w:uiPriority w:val="9"/>
    <w:unhideWhenUsed/>
    <w:qFormat/>
    <w:rsid w:val="007B52BC"/>
    <w:pPr>
      <w:numPr>
        <w:numId w:val="6"/>
      </w:numPr>
      <w:spacing w:before="0"/>
      <w:outlineLvl w:val="3"/>
    </w:pPr>
  </w:style>
  <w:style w:type="paragraph" w:styleId="Titre5">
    <w:name w:val="heading 5"/>
    <w:basedOn w:val="Paragraphedeliste"/>
    <w:next w:val="Normal"/>
    <w:link w:val="Titre5Car"/>
    <w:uiPriority w:val="9"/>
    <w:unhideWhenUsed/>
    <w:qFormat/>
    <w:rsid w:val="00FA3D46"/>
    <w:pPr>
      <w:numPr>
        <w:numId w:val="7"/>
      </w:numPr>
      <w:spacing w:before="0"/>
      <w:ind w:left="426" w:hanging="66"/>
      <w:outlineLvl w:val="4"/>
    </w:p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111C97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"/>
      <w:ind w:left="567" w:right="567"/>
      <w:outlineLvl w:val="5"/>
    </w:pPr>
    <w:rPr>
      <w:i/>
      <w:color w:val="00006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563B9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563B9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563B9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21E2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21E29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421E2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21E29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559A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559AD"/>
    <w:rPr>
      <w:rFonts w:ascii="Tahoma" w:hAnsi="Tahoma" w:cs="Tahoma"/>
      <w:sz w:val="16"/>
      <w:szCs w:val="16"/>
      <w:lang w:eastAsia="en-US"/>
    </w:rPr>
  </w:style>
  <w:style w:type="paragraph" w:styleId="Titre">
    <w:name w:val="Title"/>
    <w:basedOn w:val="Normal"/>
    <w:next w:val="Normal"/>
    <w:link w:val="TitreCar"/>
    <w:uiPriority w:val="10"/>
    <w:qFormat/>
    <w:rsid w:val="00F563B9"/>
    <w:pPr>
      <w:spacing w:before="0" w:after="240"/>
      <w:jc w:val="center"/>
    </w:pPr>
    <w:rPr>
      <w:b/>
      <w:caps/>
      <w:sz w:val="28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F563B9"/>
    <w:rPr>
      <w:rFonts w:ascii="Times New Roman" w:hAnsi="Times New Roman"/>
      <w:b/>
      <w:caps/>
      <w:sz w:val="28"/>
      <w:szCs w:val="24"/>
      <w:u w:val="single"/>
      <w:lang w:eastAsia="en-US"/>
    </w:rPr>
  </w:style>
  <w:style w:type="character" w:customStyle="1" w:styleId="Titre1Car">
    <w:name w:val="Titre 1 Car"/>
    <w:basedOn w:val="Policepardfaut"/>
    <w:link w:val="Titre1"/>
    <w:uiPriority w:val="9"/>
    <w:rsid w:val="00844653"/>
    <w:rPr>
      <w:rFonts w:ascii="Open Sans" w:eastAsiaTheme="majorEastAsia" w:hAnsi="Open Sans" w:cs="Open Sans"/>
      <w:b/>
      <w:bCs/>
      <w:smallCaps/>
      <w:color w:val="000066"/>
      <w:sz w:val="28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455775"/>
    <w:rPr>
      <w:rFonts w:ascii="Open Sans" w:eastAsiaTheme="majorEastAsia" w:hAnsi="Open Sans" w:cstheme="majorBidi"/>
      <w:b/>
      <w:bCs/>
      <w:szCs w:val="22"/>
    </w:rPr>
  </w:style>
  <w:style w:type="character" w:customStyle="1" w:styleId="Titre3Car">
    <w:name w:val="Titre 3 Car"/>
    <w:basedOn w:val="Policepardfaut"/>
    <w:link w:val="Titre3"/>
    <w:uiPriority w:val="9"/>
    <w:rsid w:val="00455775"/>
    <w:rPr>
      <w:rFonts w:ascii="Open Sans" w:hAnsi="Open Sans"/>
      <w:i/>
      <w:iCs/>
      <w:szCs w:val="24"/>
    </w:rPr>
  </w:style>
  <w:style w:type="character" w:customStyle="1" w:styleId="Titre4Car">
    <w:name w:val="Titre 4 Car"/>
    <w:basedOn w:val="Policepardfaut"/>
    <w:link w:val="Titre4"/>
    <w:uiPriority w:val="9"/>
    <w:rsid w:val="007B52BC"/>
    <w:rPr>
      <w:rFonts w:ascii="Times New Roman" w:hAnsi="Times New Roman"/>
      <w:sz w:val="22"/>
      <w:szCs w:val="24"/>
      <w:lang w:eastAsia="en-US"/>
    </w:rPr>
  </w:style>
  <w:style w:type="character" w:customStyle="1" w:styleId="Titre5Car">
    <w:name w:val="Titre 5 Car"/>
    <w:basedOn w:val="Policepardfaut"/>
    <w:link w:val="Titre5"/>
    <w:uiPriority w:val="9"/>
    <w:rsid w:val="00FA3D46"/>
    <w:rPr>
      <w:rFonts w:ascii="Times New Roman" w:hAnsi="Times New Roman"/>
      <w:sz w:val="22"/>
      <w:szCs w:val="24"/>
      <w:lang w:eastAsia="en-US"/>
    </w:rPr>
  </w:style>
  <w:style w:type="character" w:customStyle="1" w:styleId="Titre6Car">
    <w:name w:val="Titre 6 Car"/>
    <w:basedOn w:val="Policepardfaut"/>
    <w:link w:val="Titre6"/>
    <w:uiPriority w:val="9"/>
    <w:rsid w:val="00111C97"/>
    <w:rPr>
      <w:rFonts w:ascii="Times New Roman" w:hAnsi="Times New Roman"/>
      <w:i/>
      <w:color w:val="000066"/>
      <w:sz w:val="22"/>
      <w:szCs w:val="24"/>
      <w:lang w:eastAsia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F563B9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4"/>
      <w:lang w:eastAsia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F563B9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F563B9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styleId="Paragraphedeliste">
    <w:name w:val="List Paragraph"/>
    <w:basedOn w:val="Normal"/>
    <w:uiPriority w:val="34"/>
    <w:qFormat/>
    <w:rsid w:val="007B52BC"/>
    <w:pPr>
      <w:ind w:left="720"/>
      <w:contextualSpacing/>
    </w:pPr>
  </w:style>
  <w:style w:type="paragraph" w:styleId="TM1">
    <w:name w:val="toc 1"/>
    <w:basedOn w:val="Normal"/>
    <w:next w:val="Normal"/>
    <w:autoRedefine/>
    <w:uiPriority w:val="39"/>
    <w:unhideWhenUsed/>
    <w:rsid w:val="00E441A5"/>
    <w:pPr>
      <w:numPr>
        <w:numId w:val="23"/>
      </w:numPr>
      <w:tabs>
        <w:tab w:val="right" w:leader="dot" w:pos="10338"/>
      </w:tabs>
      <w:spacing w:before="120"/>
      <w:ind w:left="567" w:hanging="210"/>
    </w:pPr>
    <w:rPr>
      <w:noProof/>
      <w:szCs w:val="20"/>
    </w:rPr>
  </w:style>
  <w:style w:type="paragraph" w:styleId="TM2">
    <w:name w:val="toc 2"/>
    <w:basedOn w:val="Normal"/>
    <w:next w:val="Normal"/>
    <w:autoRedefine/>
    <w:uiPriority w:val="39"/>
    <w:unhideWhenUsed/>
    <w:rsid w:val="00EE369F"/>
    <w:pPr>
      <w:numPr>
        <w:numId w:val="20"/>
      </w:numPr>
      <w:tabs>
        <w:tab w:val="right" w:leader="dot" w:pos="10338"/>
      </w:tabs>
      <w:ind w:left="284" w:hanging="142"/>
    </w:pPr>
    <w:rPr>
      <w:noProof/>
      <w:sz w:val="18"/>
      <w:szCs w:val="22"/>
    </w:rPr>
  </w:style>
  <w:style w:type="paragraph" w:styleId="TM3">
    <w:name w:val="toc 3"/>
    <w:basedOn w:val="Normal"/>
    <w:next w:val="Normal"/>
    <w:autoRedefine/>
    <w:uiPriority w:val="39"/>
    <w:unhideWhenUsed/>
    <w:rsid w:val="00B22D25"/>
    <w:pPr>
      <w:tabs>
        <w:tab w:val="right" w:leader="dot" w:pos="10338"/>
      </w:tabs>
      <w:ind w:left="442"/>
    </w:pPr>
    <w:rPr>
      <w:noProof/>
    </w:rPr>
  </w:style>
  <w:style w:type="character" w:styleId="Lienhypertexte">
    <w:name w:val="Hyperlink"/>
    <w:uiPriority w:val="99"/>
    <w:unhideWhenUsed/>
    <w:rsid w:val="003C31ED"/>
    <w:rPr>
      <w:color w:val="0000CC"/>
    </w:rPr>
  </w:style>
  <w:style w:type="table" w:styleId="Grilledutableau">
    <w:name w:val="Table Grid"/>
    <w:basedOn w:val="TableauNormal"/>
    <w:uiPriority w:val="59"/>
    <w:rsid w:val="008A53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13460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9416CB"/>
    <w:rPr>
      <w:color w:val="800080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962FE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66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2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54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cueil.mairie@plumergat.fr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accueil.mairie@plumergat.f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ccueil.mairie@plumergat.fr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&#201;RIC\1-Administration\z-Modeles\Eric-Modeles_Word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B435507BEA14A16AC4521948193428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B8356C0-633F-4472-AB8E-687EE3E0355E}"/>
      </w:docPartPr>
      <w:docPartBody>
        <w:p w:rsidR="003F5020" w:rsidRDefault="003F5020" w:rsidP="003F5020">
          <w:pPr>
            <w:pStyle w:val="2B435507BEA14A16AC4521948193428A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DEDFC550C5E42DD8A03A1FEC2E57DA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397D4C-3429-406F-9B38-3442CF8434A2}"/>
      </w:docPartPr>
      <w:docPartBody>
        <w:p w:rsidR="003F5020" w:rsidRDefault="003F5020" w:rsidP="003F5020">
          <w:pPr>
            <w:pStyle w:val="5DEDFC550C5E42DD8A03A1FEC2E57DA2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9229C95FBF44F30BA06A29D6C0D1DF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CAE21D5-E525-4F35-906E-8CF2B9972B19}"/>
      </w:docPartPr>
      <w:docPartBody>
        <w:p w:rsidR="00167300" w:rsidRDefault="00167300" w:rsidP="00167300">
          <w:pPr>
            <w:pStyle w:val="39229C95FBF44F30BA06A29D6C0D1DF0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3933063665C4D9D95411EC44B175F9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DF3A90-4A95-4BE7-A83A-AF6DC47FA676}"/>
      </w:docPartPr>
      <w:docPartBody>
        <w:p w:rsidR="00167300" w:rsidRDefault="00167300" w:rsidP="00167300">
          <w:pPr>
            <w:pStyle w:val="23933063665C4D9D95411EC44B175F9C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8F382B06C6D4438B24182E0F9E6FCA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35E6A7E-EFF9-44F6-828A-A3CDE3DA5FDD}"/>
      </w:docPartPr>
      <w:docPartBody>
        <w:p w:rsidR="00264550" w:rsidRDefault="00264550" w:rsidP="00264550">
          <w:pPr>
            <w:pStyle w:val="D8F382B06C6D4438B24182E0F9E6FCA1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5026DFBD1C445179FFF9F1ADC27DA5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153F757-DBCA-45FD-A2DD-F492658745B1}"/>
      </w:docPartPr>
      <w:docPartBody>
        <w:p w:rsidR="00264550" w:rsidRDefault="00264550" w:rsidP="00264550">
          <w:pPr>
            <w:pStyle w:val="25026DFBD1C445179FFF9F1ADC27DA51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43E850CFCC14F34B1913F2B59CF6DA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FA2A965-3CC0-456A-BF25-4ECAF3DFAD1B}"/>
      </w:docPartPr>
      <w:docPartBody>
        <w:p w:rsidR="00264550" w:rsidRDefault="00264550" w:rsidP="00264550">
          <w:pPr>
            <w:pStyle w:val="343E850CFCC14F34B1913F2B59CF6DA5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B137C15D40F4827A3538B122C1FA3A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72D4548-1190-4A83-913B-1D2B0F8EFEBA}"/>
      </w:docPartPr>
      <w:docPartBody>
        <w:p w:rsidR="00757D61" w:rsidRDefault="00757D61" w:rsidP="00757D61">
          <w:pPr>
            <w:pStyle w:val="EB137C15D40F4827A3538B122C1FA3A5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E6FB6DE149A4C249A4609D42426A97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749E27F-DCE6-4455-AF73-BF1A15875045}"/>
      </w:docPartPr>
      <w:docPartBody>
        <w:p w:rsidR="00757D61" w:rsidRDefault="00757D61" w:rsidP="00757D61">
          <w:pPr>
            <w:pStyle w:val="1E6FB6DE149A4C249A4609D42426A976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F99E5F6C53B4BF4B62390956A69A8B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411CCE-FA82-45F9-B8D8-C914F6402F65}"/>
      </w:docPartPr>
      <w:docPartBody>
        <w:p w:rsidR="00757D61" w:rsidRDefault="00757D61" w:rsidP="00757D61">
          <w:pPr>
            <w:pStyle w:val="8F99E5F6C53B4BF4B62390956A69A8BA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6655FD90E0C4C15B53DAA9C2859477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DD034ED-9C76-4066-ADE6-DB7E0D0FE118}"/>
      </w:docPartPr>
      <w:docPartBody>
        <w:p w:rsidR="00757D61" w:rsidRDefault="00757D61" w:rsidP="00757D61">
          <w:pPr>
            <w:pStyle w:val="36655FD90E0C4C15B53DAA9C28594778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414916334EB415FA6105FF88736FB5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E798F1F-E95D-4B6B-B9A1-98B9D730DF3B}"/>
      </w:docPartPr>
      <w:docPartBody>
        <w:p w:rsidR="00757D61" w:rsidRDefault="00757D61" w:rsidP="00757D61">
          <w:pPr>
            <w:pStyle w:val="D414916334EB415FA6105FF88736FB5B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8226F9FBC604461AB79B3BDE300A31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735531C-5443-4B18-A607-CEBFBEB8E2A9}"/>
      </w:docPartPr>
      <w:docPartBody>
        <w:p w:rsidR="00757D61" w:rsidRDefault="00757D61" w:rsidP="00757D61">
          <w:pPr>
            <w:pStyle w:val="88226F9FBC604461AB79B3BDE300A31E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A38686F39FC44B0AE96439F8883FF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24C1D46-2682-4E7B-A02F-978636EABD84}"/>
      </w:docPartPr>
      <w:docPartBody>
        <w:p w:rsidR="00757D61" w:rsidRDefault="00757D61" w:rsidP="00757D61">
          <w:pPr>
            <w:pStyle w:val="EA38686F39FC44B0AE96439F8883FF59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6F731534CD44E0DA9A74D35B59C94C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AB8B845-7FDC-46D6-BE7C-7B49F6C1EF59}"/>
      </w:docPartPr>
      <w:docPartBody>
        <w:p w:rsidR="00757D61" w:rsidRDefault="00757D61" w:rsidP="00757D61">
          <w:pPr>
            <w:pStyle w:val="76F731534CD44E0DA9A74D35B59C94C7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6C228597A3D4ED4ABD4F10C6ADA0C6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9407BE6-727B-4B7D-BED1-FA1E0943EBE1}"/>
      </w:docPartPr>
      <w:docPartBody>
        <w:p w:rsidR="00757D61" w:rsidRDefault="00757D61" w:rsidP="00757D61">
          <w:pPr>
            <w:pStyle w:val="66C228597A3D4ED4ABD4F10C6ADA0C66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058601226D84549927575EB26D56D0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8E67DAC-20E7-4A43-8C8E-A0143121574A}"/>
      </w:docPartPr>
      <w:docPartBody>
        <w:p w:rsidR="00757D61" w:rsidRDefault="00757D61" w:rsidP="00757D61">
          <w:pPr>
            <w:pStyle w:val="7058601226D84549927575EB26D56D04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AA11D3943714F2EBE0D63FD5CEB73B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166AE9D-F500-4748-AA7C-4AEB0B74AA64}"/>
      </w:docPartPr>
      <w:docPartBody>
        <w:p w:rsidR="00757D61" w:rsidRDefault="00757D61" w:rsidP="00757D61">
          <w:pPr>
            <w:pStyle w:val="8AA11D3943714F2EBE0D63FD5CEB73B8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E0A9A676C1B4CE6971FAC3B3B0CC73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25A2186-C48F-4D36-94CE-6750B161E4D0}"/>
      </w:docPartPr>
      <w:docPartBody>
        <w:p w:rsidR="00757D61" w:rsidRDefault="00757D61" w:rsidP="00757D61">
          <w:pPr>
            <w:pStyle w:val="9E0A9A676C1B4CE6971FAC3B3B0CC73C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CA0709B82B54F20ABC40A3049DA665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77D47F2-D0CB-4C6A-A6F0-F97D4BCF56B9}"/>
      </w:docPartPr>
      <w:docPartBody>
        <w:p w:rsidR="00757D61" w:rsidRDefault="00757D61" w:rsidP="00757D61">
          <w:pPr>
            <w:pStyle w:val="5CA0709B82B54F20ABC40A3049DA665E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F8FC02F62C7464D9FB1A0C963DCBBA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78C52EF-2995-4574-A780-41A4B1005788}"/>
      </w:docPartPr>
      <w:docPartBody>
        <w:p w:rsidR="00F92CB0" w:rsidRDefault="00F92CB0" w:rsidP="00F92CB0">
          <w:pPr>
            <w:pStyle w:val="0F8FC02F62C7464D9FB1A0C963DCBBAD"/>
          </w:pPr>
          <w:r w:rsidRPr="0005738B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kzidenzGroteskBQ-Medium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seoModerno">
    <w:panose1 w:val="00000000000000000000"/>
    <w:charset w:val="00"/>
    <w:family w:val="auto"/>
    <w:pitch w:val="variable"/>
    <w:sig w:usb0="A00000FF" w:usb1="5000207B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020"/>
    <w:rsid w:val="00167300"/>
    <w:rsid w:val="00264550"/>
    <w:rsid w:val="003F5020"/>
    <w:rsid w:val="00757D61"/>
    <w:rsid w:val="00F04125"/>
    <w:rsid w:val="00F9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F92CB0"/>
    <w:rPr>
      <w:color w:val="666666"/>
    </w:rPr>
  </w:style>
  <w:style w:type="paragraph" w:customStyle="1" w:styleId="2B435507BEA14A16AC4521948193428A">
    <w:name w:val="2B435507BEA14A16AC4521948193428A"/>
    <w:rsid w:val="003F5020"/>
  </w:style>
  <w:style w:type="paragraph" w:customStyle="1" w:styleId="5DEDFC550C5E42DD8A03A1FEC2E57DA2">
    <w:name w:val="5DEDFC550C5E42DD8A03A1FEC2E57DA2"/>
    <w:rsid w:val="003F5020"/>
  </w:style>
  <w:style w:type="paragraph" w:customStyle="1" w:styleId="EB137C15D40F4827A3538B122C1FA3A5">
    <w:name w:val="EB137C15D40F4827A3538B122C1FA3A5"/>
    <w:rsid w:val="00757D61"/>
  </w:style>
  <w:style w:type="paragraph" w:customStyle="1" w:styleId="1E6FB6DE149A4C249A4609D42426A976">
    <w:name w:val="1E6FB6DE149A4C249A4609D42426A976"/>
    <w:rsid w:val="00757D61"/>
  </w:style>
  <w:style w:type="paragraph" w:customStyle="1" w:styleId="8F99E5F6C53B4BF4B62390956A69A8BA">
    <w:name w:val="8F99E5F6C53B4BF4B62390956A69A8BA"/>
    <w:rsid w:val="00757D61"/>
  </w:style>
  <w:style w:type="paragraph" w:customStyle="1" w:styleId="36655FD90E0C4C15B53DAA9C28594778">
    <w:name w:val="36655FD90E0C4C15B53DAA9C28594778"/>
    <w:rsid w:val="00757D61"/>
  </w:style>
  <w:style w:type="paragraph" w:customStyle="1" w:styleId="D414916334EB415FA6105FF88736FB5B">
    <w:name w:val="D414916334EB415FA6105FF88736FB5B"/>
    <w:rsid w:val="00757D61"/>
  </w:style>
  <w:style w:type="paragraph" w:customStyle="1" w:styleId="88226F9FBC604461AB79B3BDE300A31E">
    <w:name w:val="88226F9FBC604461AB79B3BDE300A31E"/>
    <w:rsid w:val="00757D61"/>
  </w:style>
  <w:style w:type="paragraph" w:customStyle="1" w:styleId="EA38686F39FC44B0AE96439F8883FF59">
    <w:name w:val="EA38686F39FC44B0AE96439F8883FF59"/>
    <w:rsid w:val="00757D61"/>
  </w:style>
  <w:style w:type="paragraph" w:customStyle="1" w:styleId="76F731534CD44E0DA9A74D35B59C94C7">
    <w:name w:val="76F731534CD44E0DA9A74D35B59C94C7"/>
    <w:rsid w:val="00757D61"/>
  </w:style>
  <w:style w:type="paragraph" w:customStyle="1" w:styleId="66C228597A3D4ED4ABD4F10C6ADA0C66">
    <w:name w:val="66C228597A3D4ED4ABD4F10C6ADA0C66"/>
    <w:rsid w:val="00757D61"/>
  </w:style>
  <w:style w:type="paragraph" w:customStyle="1" w:styleId="0F8FC02F62C7464D9FB1A0C963DCBBAD">
    <w:name w:val="0F8FC02F62C7464D9FB1A0C963DCBBAD"/>
    <w:rsid w:val="00F92CB0"/>
  </w:style>
  <w:style w:type="paragraph" w:customStyle="1" w:styleId="39229C95FBF44F30BA06A29D6C0D1DF0">
    <w:name w:val="39229C95FBF44F30BA06A29D6C0D1DF0"/>
    <w:rsid w:val="00167300"/>
  </w:style>
  <w:style w:type="paragraph" w:customStyle="1" w:styleId="23933063665C4D9D95411EC44B175F9C">
    <w:name w:val="23933063665C4D9D95411EC44B175F9C"/>
    <w:rsid w:val="00167300"/>
  </w:style>
  <w:style w:type="paragraph" w:customStyle="1" w:styleId="7058601226D84549927575EB26D56D04">
    <w:name w:val="7058601226D84549927575EB26D56D04"/>
    <w:rsid w:val="00757D61"/>
  </w:style>
  <w:style w:type="paragraph" w:customStyle="1" w:styleId="D8F382B06C6D4438B24182E0F9E6FCA1">
    <w:name w:val="D8F382B06C6D4438B24182E0F9E6FCA1"/>
    <w:rsid w:val="00264550"/>
  </w:style>
  <w:style w:type="paragraph" w:customStyle="1" w:styleId="25026DFBD1C445179FFF9F1ADC27DA51">
    <w:name w:val="25026DFBD1C445179FFF9F1ADC27DA51"/>
    <w:rsid w:val="00264550"/>
  </w:style>
  <w:style w:type="paragraph" w:customStyle="1" w:styleId="343E850CFCC14F34B1913F2B59CF6DA5">
    <w:name w:val="343E850CFCC14F34B1913F2B59CF6DA5"/>
    <w:rsid w:val="00264550"/>
  </w:style>
  <w:style w:type="paragraph" w:customStyle="1" w:styleId="8AA11D3943714F2EBE0D63FD5CEB73B8">
    <w:name w:val="8AA11D3943714F2EBE0D63FD5CEB73B8"/>
    <w:rsid w:val="00757D61"/>
  </w:style>
  <w:style w:type="paragraph" w:customStyle="1" w:styleId="9E0A9A676C1B4CE6971FAC3B3B0CC73C">
    <w:name w:val="9E0A9A676C1B4CE6971FAC3B3B0CC73C"/>
    <w:rsid w:val="00757D61"/>
  </w:style>
  <w:style w:type="paragraph" w:customStyle="1" w:styleId="5CA0709B82B54F20ABC40A3049DA665E">
    <w:name w:val="5CA0709B82B54F20ABC40A3049DA665E"/>
    <w:rsid w:val="00757D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BF483D-C73A-4B24-835A-46F9A4606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Eric-Modeles_Word.dotx</Template>
  <TotalTime>0</TotalTime>
  <Pages>2</Pages>
  <Words>313</Words>
  <Characters>1725</Characters>
  <Application>Microsoft Office Word</Application>
  <DocSecurity>4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Word</vt:lpstr>
    </vt:vector>
  </TitlesOfParts>
  <Company>MINISTERE DE LA DEFENSE</Company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Word</dc:title>
  <dc:creator>Eric Pelatan</dc:creator>
  <cp:keywords>Modèle</cp:keywords>
  <cp:lastModifiedBy>Eric Pelatan (Communication-Conduite de projets)</cp:lastModifiedBy>
  <cp:revision>2</cp:revision>
  <cp:lastPrinted>2023-12-19T09:51:00Z</cp:lastPrinted>
  <dcterms:created xsi:type="dcterms:W3CDTF">2024-03-28T08:29:00Z</dcterms:created>
  <dcterms:modified xsi:type="dcterms:W3CDTF">2024-03-28T08:29:00Z</dcterms:modified>
</cp:coreProperties>
</file>