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20752" w14:textId="4195EF66" w:rsidR="001E357F" w:rsidRPr="00962FEE" w:rsidRDefault="007F4AB8" w:rsidP="003A2DE6">
      <w:pPr>
        <w:spacing w:before="0" w:after="120"/>
        <w:jc w:val="right"/>
        <w:rPr>
          <w:rFonts w:ascii="MuseoModerno" w:hAnsi="MuseoModerno"/>
          <w:b/>
          <w:bCs/>
          <w:sz w:val="36"/>
          <w:szCs w:val="44"/>
        </w:rPr>
      </w:pPr>
      <w:r>
        <w:rPr>
          <w:rFonts w:ascii="MuseoModerno" w:hAnsi="MuseoModerno"/>
          <w:b/>
          <w:bCs/>
          <w:noProof/>
          <w:sz w:val="36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6F5A0B" wp14:editId="2A748460">
                <wp:simplePos x="0" y="0"/>
                <wp:positionH relativeFrom="margin">
                  <wp:posOffset>-847</wp:posOffset>
                </wp:positionH>
                <wp:positionV relativeFrom="paragraph">
                  <wp:posOffset>-635</wp:posOffset>
                </wp:positionV>
                <wp:extent cx="2251075" cy="318770"/>
                <wp:effectExtent l="0" t="0" r="0" b="5080"/>
                <wp:wrapNone/>
                <wp:docPr id="1377663224" name="Zone de texte 1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1075" cy="318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11D1C8" w14:textId="5C0846C7" w:rsidR="007F4AB8" w:rsidRPr="007F4AB8" w:rsidRDefault="007F4AB8" w:rsidP="007F4AB8">
                            <w:pPr>
                              <w:spacing w:before="0"/>
                              <w:rPr>
                                <w:sz w:val="16"/>
                                <w:szCs w:val="20"/>
                              </w:rPr>
                            </w:pPr>
                            <w:r w:rsidRPr="007F4AB8">
                              <w:rPr>
                                <w:sz w:val="16"/>
                                <w:szCs w:val="20"/>
                              </w:rPr>
                              <w:t>5 Place du Castil</w:t>
                            </w:r>
                          </w:p>
                          <w:p w14:paraId="68D6EA0C" w14:textId="25DF9BCA" w:rsidR="007F4AB8" w:rsidRPr="007F4AB8" w:rsidRDefault="00231362" w:rsidP="007F4AB8">
                            <w:pPr>
                              <w:spacing w:before="0"/>
                              <w:rPr>
                                <w:sz w:val="16"/>
                                <w:szCs w:val="20"/>
                                <w:u w:val="single"/>
                              </w:rPr>
                            </w:pPr>
                            <w:hyperlink r:id="rId9" w:history="1">
                              <w:r w:rsidR="007F4AB8" w:rsidRPr="007F4AB8">
                                <w:rPr>
                                  <w:rStyle w:val="Lienhypertexte"/>
                                  <w:sz w:val="16"/>
                                  <w:szCs w:val="20"/>
                                  <w:u w:val="single"/>
                                </w:rPr>
                                <w:t>accueil.mairie@plumergat.fr</w:t>
                              </w:r>
                            </w:hyperlink>
                            <w:r w:rsidR="007F4AB8" w:rsidRPr="007F4AB8">
                              <w:rPr>
                                <w:sz w:val="16"/>
                                <w:szCs w:val="20"/>
                              </w:rPr>
                              <w:t xml:space="preserve"> | 02.97.56.14.56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18000" rIns="18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6F5A0B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href="mailto:accueil.mairie@plumergat.fr" style="position:absolute;left:0;text-align:left;margin-left:-.05pt;margin-top:-.05pt;width:177.25pt;height:25.1pt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" o:button="t" fillcolor="white [3201]" stroked="f" strokeweight=".5pt">
                <v:fill o:detectmouseclick="t"/>
                <v:textbox style="mso-fit-shape-to-text:t" inset=",.5mm,.5mm,.5mm">
                  <w:txbxContent>
                    <w:p w14:paraId="7011D1C8" w14:textId="5C0846C7" w:rsidR="007F4AB8" w:rsidRPr="007F4AB8" w:rsidRDefault="007F4AB8" w:rsidP="007F4AB8">
                      <w:pPr>
                        <w:spacing w:before="0"/>
                        <w:rPr>
                          <w:sz w:val="16"/>
                          <w:szCs w:val="20"/>
                        </w:rPr>
                      </w:pPr>
                      <w:r w:rsidRPr="007F4AB8">
                        <w:rPr>
                          <w:sz w:val="16"/>
                          <w:szCs w:val="20"/>
                        </w:rPr>
                        <w:t>5 Place du Castil</w:t>
                      </w:r>
                    </w:p>
                    <w:p w14:paraId="68D6EA0C" w14:textId="25DF9BCA" w:rsidR="007F4AB8" w:rsidRPr="007F4AB8" w:rsidRDefault="0083431B" w:rsidP="007F4AB8">
                      <w:pPr>
                        <w:spacing w:before="0"/>
                        <w:rPr>
                          <w:sz w:val="16"/>
                          <w:szCs w:val="20"/>
                          <w:u w:val="single"/>
                        </w:rPr>
                      </w:pPr>
                      <w:hyperlink r:id="rId10" w:history="1">
                        <w:r w:rsidR="007F4AB8" w:rsidRPr="007F4AB8">
                          <w:rPr>
                            <w:rStyle w:val="Lienhypertexte"/>
                            <w:sz w:val="16"/>
                            <w:szCs w:val="20"/>
                            <w:u w:val="single"/>
                          </w:rPr>
                          <w:t>accueil.mairie@plumergat.fr</w:t>
                        </w:r>
                      </w:hyperlink>
                      <w:r w:rsidR="007F4AB8" w:rsidRPr="007F4AB8">
                        <w:rPr>
                          <w:sz w:val="16"/>
                          <w:szCs w:val="20"/>
                        </w:rPr>
                        <w:t xml:space="preserve"> | 02.97.56.14.56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2FEE" w:rsidRPr="00962FEE">
        <w:rPr>
          <w:rFonts w:ascii="MuseoModerno" w:hAnsi="MuseoModerno"/>
          <w:b/>
          <w:bCs/>
          <w:sz w:val="36"/>
          <w:szCs w:val="44"/>
        </w:rPr>
        <w:t xml:space="preserve">Annexe </w:t>
      </w:r>
      <w:r w:rsidR="00127FA4">
        <w:rPr>
          <w:rFonts w:ascii="MuseoModerno" w:hAnsi="MuseoModerno"/>
          <w:b/>
          <w:bCs/>
          <w:sz w:val="36"/>
          <w:szCs w:val="44"/>
        </w:rPr>
        <w:t>2</w:t>
      </w:r>
    </w:p>
    <w:tbl>
      <w:tblPr>
        <w:tblStyle w:val="Grilledutableau"/>
        <w:tblW w:w="0" w:type="auto"/>
        <w:jc w:val="center"/>
        <w:shd w:val="clear" w:color="auto" w:fill="FFFFCC"/>
        <w:tblLook w:val="04A0" w:firstRow="1" w:lastRow="0" w:firstColumn="1" w:lastColumn="0" w:noHBand="0" w:noVBand="1"/>
      </w:tblPr>
      <w:tblGrid>
        <w:gridCol w:w="8637"/>
      </w:tblGrid>
      <w:tr w:rsidR="008A53E9" w:rsidRPr="004C0F31" w14:paraId="1ED99B1D" w14:textId="77777777" w:rsidTr="004C0F31">
        <w:trPr>
          <w:jc w:val="center"/>
        </w:trPr>
        <w:tc>
          <w:tcPr>
            <w:tcW w:w="8637" w:type="dxa"/>
            <w:shd w:val="clear" w:color="auto" w:fill="FFFFCC"/>
            <w:vAlign w:val="center"/>
          </w:tcPr>
          <w:p w14:paraId="736CB832" w14:textId="77777777" w:rsidR="008A53E9" w:rsidRDefault="00962FEE" w:rsidP="004C0F31">
            <w:pPr>
              <w:spacing w:after="60"/>
              <w:jc w:val="center"/>
              <w:rPr>
                <w:b/>
                <w:bCs/>
                <w:smallCaps/>
                <w:sz w:val="24"/>
                <w:szCs w:val="32"/>
              </w:rPr>
            </w:pPr>
            <w:r>
              <w:rPr>
                <w:b/>
                <w:bCs/>
                <w:smallCaps/>
                <w:sz w:val="24"/>
                <w:szCs w:val="32"/>
              </w:rPr>
              <w:t>Occupation du Domaine Public</w:t>
            </w:r>
          </w:p>
          <w:p w14:paraId="76B1D231" w14:textId="10994B99" w:rsidR="00962FEE" w:rsidRPr="002E4B16" w:rsidRDefault="002E4B16" w:rsidP="00962FEE">
            <w:pPr>
              <w:spacing w:before="240" w:after="60"/>
              <w:jc w:val="center"/>
              <w:rPr>
                <w:b/>
                <w:bCs/>
                <w:smallCaps/>
                <w:sz w:val="24"/>
                <w:szCs w:val="32"/>
              </w:rPr>
            </w:pPr>
            <w:r w:rsidRPr="00127FA4">
              <w:rPr>
                <w:b/>
                <w:bCs/>
                <w:caps/>
                <w:sz w:val="32"/>
                <w:szCs w:val="40"/>
              </w:rPr>
              <w:t xml:space="preserve">Demande </w:t>
            </w:r>
            <w:r w:rsidR="00127FA4" w:rsidRPr="00127FA4">
              <w:rPr>
                <w:b/>
                <w:bCs/>
                <w:caps/>
                <w:sz w:val="32"/>
                <w:szCs w:val="40"/>
              </w:rPr>
              <w:t>d’</w:t>
            </w:r>
            <w:r w:rsidR="004B7F2A">
              <w:rPr>
                <w:b/>
                <w:bCs/>
                <w:caps/>
                <w:sz w:val="32"/>
                <w:szCs w:val="40"/>
              </w:rPr>
              <w:t>autorisation</w:t>
            </w:r>
            <w:r w:rsidR="00127FA4" w:rsidRPr="00127FA4">
              <w:rPr>
                <w:b/>
                <w:bCs/>
                <w:caps/>
                <w:sz w:val="32"/>
                <w:szCs w:val="40"/>
              </w:rPr>
              <w:t xml:space="preserve"> </w:t>
            </w:r>
            <w:r w:rsidR="004B7F2A">
              <w:rPr>
                <w:b/>
                <w:bCs/>
                <w:caps/>
                <w:sz w:val="32"/>
                <w:szCs w:val="40"/>
              </w:rPr>
              <w:t xml:space="preserve">d’occupation </w:t>
            </w:r>
            <w:r w:rsidR="004B7F2A" w:rsidRPr="004B7F2A">
              <w:rPr>
                <w:b/>
                <w:bCs/>
                <w:caps/>
                <w:sz w:val="24"/>
                <w:szCs w:val="32"/>
              </w:rPr>
              <w:t>(AOT)</w:t>
            </w:r>
            <w:r w:rsidRPr="00127FA4">
              <w:rPr>
                <w:b/>
                <w:bCs/>
                <w:caps/>
                <w:sz w:val="32"/>
                <w:szCs w:val="40"/>
              </w:rPr>
              <w:br/>
            </w:r>
            <w:r w:rsidR="00730C21">
              <w:rPr>
                <w:b/>
                <w:bCs/>
                <w:caps/>
                <w:sz w:val="32"/>
                <w:szCs w:val="40"/>
              </w:rPr>
              <w:t xml:space="preserve">par </w:t>
            </w:r>
            <w:r w:rsidR="00127FA4" w:rsidRPr="00127FA4">
              <w:rPr>
                <w:b/>
                <w:bCs/>
                <w:caps/>
                <w:sz w:val="32"/>
                <w:szCs w:val="40"/>
              </w:rPr>
              <w:t>un Engin de levage</w:t>
            </w:r>
            <w:r w:rsidRPr="00127FA4">
              <w:rPr>
                <w:b/>
                <w:bCs/>
                <w:caps/>
                <w:sz w:val="32"/>
                <w:szCs w:val="40"/>
              </w:rPr>
              <w:br/>
            </w:r>
          </w:p>
        </w:tc>
      </w:tr>
    </w:tbl>
    <w:p w14:paraId="40B5A813" w14:textId="066B1502" w:rsidR="002E4B16" w:rsidRPr="00962FEE" w:rsidRDefault="00127FA4" w:rsidP="00CE5F93">
      <w:pPr>
        <w:tabs>
          <w:tab w:val="left" w:leader="dot" w:pos="9000"/>
        </w:tabs>
        <w:kinsoku w:val="0"/>
        <w:overflowPunct w:val="0"/>
        <w:spacing w:before="480"/>
        <w:textAlignment w:val="baseline"/>
        <w:rPr>
          <w:b/>
          <w:bCs/>
          <w:spacing w:val="5"/>
          <w:szCs w:val="20"/>
        </w:rPr>
      </w:pPr>
      <w:r w:rsidRPr="00127FA4">
        <w:rPr>
          <w:b/>
          <w:bCs/>
          <w:caps/>
          <w:spacing w:val="5"/>
          <w:szCs w:val="20"/>
        </w:rPr>
        <w:t>Entre</w:t>
      </w:r>
      <w:r>
        <w:rPr>
          <w:b/>
          <w:bCs/>
          <w:caps/>
          <w:spacing w:val="5"/>
          <w:szCs w:val="20"/>
        </w:rPr>
        <w:t>prise bénéficiaire de l’</w:t>
      </w:r>
      <w:r w:rsidR="004B7F2A">
        <w:rPr>
          <w:b/>
          <w:bCs/>
          <w:caps/>
          <w:spacing w:val="5"/>
          <w:szCs w:val="20"/>
        </w:rPr>
        <w:t>autorisation</w:t>
      </w:r>
      <w:r w:rsidR="002E4B16">
        <w:rPr>
          <w:b/>
          <w:bCs/>
          <w:spacing w:val="5"/>
          <w:szCs w:val="20"/>
        </w:rPr>
        <w:t xml:space="preserve"> : </w:t>
      </w:r>
      <w:sdt>
        <w:sdtPr>
          <w:rPr>
            <w:b/>
            <w:bCs/>
            <w:spacing w:val="2"/>
            <w:szCs w:val="20"/>
          </w:rPr>
          <w:id w:val="-34123893"/>
          <w:placeholder>
            <w:docPart w:val="2B435507BEA14A16AC4521948193428A"/>
          </w:placeholder>
          <w15:color w:val="000000"/>
        </w:sdtPr>
        <w:sdtEndPr/>
        <w:sdtContent>
          <w:r w:rsidR="002E4B16">
            <w:rPr>
              <w:b/>
              <w:bCs/>
              <w:spacing w:val="2"/>
              <w:szCs w:val="20"/>
            </w:rPr>
            <w:t>……………………………………</w:t>
          </w:r>
          <w:proofErr w:type="gramStart"/>
          <w:r w:rsidR="002E4B16">
            <w:rPr>
              <w:b/>
              <w:bCs/>
              <w:spacing w:val="2"/>
              <w:szCs w:val="20"/>
            </w:rPr>
            <w:t>…….</w:t>
          </w:r>
          <w:proofErr w:type="gramEnd"/>
          <w:r w:rsidR="002E4B16">
            <w:rPr>
              <w:b/>
              <w:bCs/>
              <w:spacing w:val="2"/>
              <w:szCs w:val="20"/>
            </w:rPr>
            <w:t>………………………….</w:t>
          </w:r>
        </w:sdtContent>
      </w:sdt>
    </w:p>
    <w:p w14:paraId="2341F875" w14:textId="72CE4968" w:rsidR="004B7F2A" w:rsidRDefault="004B7F2A" w:rsidP="004B7F2A">
      <w:pPr>
        <w:tabs>
          <w:tab w:val="left" w:leader="dot" w:pos="9000"/>
        </w:tabs>
        <w:kinsoku w:val="0"/>
        <w:overflowPunct w:val="0"/>
        <w:spacing w:before="240"/>
        <w:textAlignment w:val="baseline"/>
        <w:rPr>
          <w:b/>
          <w:bCs/>
          <w:spacing w:val="5"/>
          <w:szCs w:val="20"/>
        </w:rPr>
      </w:pPr>
      <w:r>
        <w:rPr>
          <w:b/>
          <w:bCs/>
          <w:spacing w:val="5"/>
          <w:szCs w:val="20"/>
        </w:rPr>
        <w:t xml:space="preserve">SIRET : </w:t>
      </w:r>
      <w:sdt>
        <w:sdtPr>
          <w:rPr>
            <w:b/>
            <w:bCs/>
            <w:spacing w:val="2"/>
            <w:szCs w:val="20"/>
          </w:rPr>
          <w:id w:val="912894556"/>
          <w:placeholder>
            <w:docPart w:val="689E40C96E3E4BFDAC8B79EF1BD91D8D"/>
          </w:placeholder>
          <w15:color w:val="000000"/>
        </w:sdtPr>
        <w:sdtEndPr/>
        <w:sdtContent>
          <w:r>
            <w:rPr>
              <w:b/>
              <w:bCs/>
              <w:spacing w:val="2"/>
              <w:szCs w:val="20"/>
            </w:rPr>
            <w:t>……………………………………</w:t>
          </w:r>
          <w:proofErr w:type="gramStart"/>
          <w:r>
            <w:rPr>
              <w:b/>
              <w:bCs/>
              <w:spacing w:val="2"/>
              <w:szCs w:val="20"/>
            </w:rPr>
            <w:t>…….</w:t>
          </w:r>
          <w:proofErr w:type="gramEnd"/>
          <w:r>
            <w:rPr>
              <w:b/>
              <w:bCs/>
              <w:spacing w:val="2"/>
              <w:szCs w:val="20"/>
            </w:rPr>
            <w:t>………………………….</w:t>
          </w:r>
        </w:sdtContent>
      </w:sdt>
    </w:p>
    <w:p w14:paraId="1ACE486F" w14:textId="5511B462" w:rsidR="00127FA4" w:rsidRDefault="00127FA4" w:rsidP="004B7F2A">
      <w:pPr>
        <w:tabs>
          <w:tab w:val="left" w:leader="dot" w:pos="9000"/>
        </w:tabs>
        <w:kinsoku w:val="0"/>
        <w:overflowPunct w:val="0"/>
        <w:spacing w:before="240"/>
        <w:textAlignment w:val="baseline"/>
        <w:rPr>
          <w:b/>
          <w:bCs/>
          <w:spacing w:val="5"/>
          <w:szCs w:val="20"/>
        </w:rPr>
      </w:pPr>
      <w:r>
        <w:rPr>
          <w:b/>
          <w:bCs/>
          <w:spacing w:val="5"/>
          <w:szCs w:val="20"/>
        </w:rPr>
        <w:t>Nom et numéro de téléphone du responsable du chantier joignable 24h/24 et 7j/7</w:t>
      </w:r>
    </w:p>
    <w:p w14:paraId="6280E5C0" w14:textId="209E023A" w:rsidR="00127FA4" w:rsidRPr="00127FA4" w:rsidRDefault="00127FA4" w:rsidP="00E67CFE">
      <w:pPr>
        <w:tabs>
          <w:tab w:val="left" w:pos="4536"/>
          <w:tab w:val="left" w:pos="7230"/>
          <w:tab w:val="left" w:leader="dot" w:pos="9000"/>
        </w:tabs>
        <w:kinsoku w:val="0"/>
        <w:overflowPunct w:val="0"/>
        <w:spacing w:before="240"/>
        <w:textAlignment w:val="baseline"/>
        <w:rPr>
          <w:b/>
          <w:bCs/>
          <w:spacing w:val="3"/>
          <w:szCs w:val="20"/>
        </w:rPr>
      </w:pPr>
      <w:r>
        <w:rPr>
          <w:b/>
          <w:bCs/>
          <w:spacing w:val="3"/>
          <w:szCs w:val="20"/>
        </w:rPr>
        <w:t>M./Mme </w:t>
      </w:r>
      <w:r w:rsidRPr="00127FA4">
        <w:rPr>
          <w:b/>
          <w:bCs/>
          <w:spacing w:val="3"/>
          <w:szCs w:val="20"/>
        </w:rPr>
        <w:t xml:space="preserve">: </w:t>
      </w:r>
      <w:sdt>
        <w:sdtPr>
          <w:rPr>
            <w:b/>
            <w:bCs/>
            <w:spacing w:val="3"/>
            <w:szCs w:val="20"/>
          </w:rPr>
          <w:id w:val="-1807537282"/>
          <w:placeholder>
            <w:docPart w:val="80C95E3C8D7544AE9F96DD73E620E8A4"/>
          </w:placeholder>
          <w15:color w:val="000000"/>
        </w:sdtPr>
        <w:sdtEndPr/>
        <w:sdtContent>
          <w:r w:rsidRPr="00127FA4">
            <w:rPr>
              <w:b/>
              <w:bCs/>
              <w:spacing w:val="3"/>
              <w:szCs w:val="20"/>
            </w:rPr>
            <w:t>…</w:t>
          </w:r>
          <w:proofErr w:type="gramStart"/>
          <w:r w:rsidRPr="00127FA4">
            <w:rPr>
              <w:b/>
              <w:bCs/>
              <w:spacing w:val="3"/>
              <w:szCs w:val="20"/>
            </w:rPr>
            <w:t>…</w:t>
          </w:r>
          <w:r>
            <w:rPr>
              <w:b/>
              <w:bCs/>
              <w:spacing w:val="3"/>
              <w:szCs w:val="20"/>
            </w:rPr>
            <w:t>….</w:t>
          </w:r>
          <w:proofErr w:type="gramEnd"/>
          <w:r>
            <w:rPr>
              <w:b/>
              <w:bCs/>
              <w:spacing w:val="3"/>
              <w:szCs w:val="20"/>
            </w:rPr>
            <w:t>.</w:t>
          </w:r>
          <w:r w:rsidRPr="00127FA4">
            <w:rPr>
              <w:b/>
              <w:bCs/>
              <w:spacing w:val="3"/>
              <w:szCs w:val="20"/>
            </w:rPr>
            <w:t>…….………………………….</w:t>
          </w:r>
        </w:sdtContent>
      </w:sdt>
      <w:r w:rsidRPr="00127FA4">
        <w:rPr>
          <w:b/>
          <w:bCs/>
          <w:spacing w:val="3"/>
          <w:szCs w:val="20"/>
        </w:rPr>
        <w:tab/>
        <w:t>Téléphone :</w:t>
      </w:r>
      <w:r>
        <w:rPr>
          <w:b/>
          <w:bCs/>
          <w:spacing w:val="3"/>
          <w:szCs w:val="20"/>
        </w:rPr>
        <w:t xml:space="preserve"> </w:t>
      </w:r>
      <w:sdt>
        <w:sdtPr>
          <w:rPr>
            <w:b/>
            <w:bCs/>
            <w:spacing w:val="3"/>
            <w:szCs w:val="20"/>
          </w:rPr>
          <w:id w:val="-1144890440"/>
          <w:placeholder>
            <w:docPart w:val="DA6C49D49285431F843173E46459562E"/>
          </w:placeholder>
          <w15:color w:val="000000"/>
        </w:sdtPr>
        <w:sdtEndPr/>
        <w:sdtContent>
          <w:r w:rsidRPr="00127FA4">
            <w:rPr>
              <w:b/>
              <w:bCs/>
              <w:spacing w:val="3"/>
              <w:szCs w:val="20"/>
            </w:rPr>
            <w:t>…………………</w:t>
          </w:r>
        </w:sdtContent>
      </w:sdt>
      <w:r>
        <w:rPr>
          <w:b/>
          <w:bCs/>
          <w:spacing w:val="3"/>
          <w:szCs w:val="20"/>
        </w:rPr>
        <w:tab/>
        <w:t xml:space="preserve">Portable : </w:t>
      </w:r>
      <w:sdt>
        <w:sdtPr>
          <w:rPr>
            <w:b/>
            <w:bCs/>
            <w:spacing w:val="3"/>
            <w:szCs w:val="20"/>
          </w:rPr>
          <w:id w:val="2028369663"/>
          <w:placeholder>
            <w:docPart w:val="0F9417A07D634AC7A329D607AC302883"/>
          </w:placeholder>
          <w15:color w:val="000000"/>
        </w:sdtPr>
        <w:sdtEndPr/>
        <w:sdtContent>
          <w:r w:rsidRPr="00127FA4">
            <w:rPr>
              <w:b/>
              <w:bCs/>
              <w:spacing w:val="3"/>
              <w:szCs w:val="20"/>
            </w:rPr>
            <w:t>………</w:t>
          </w:r>
          <w:r w:rsidR="00C710E2">
            <w:rPr>
              <w:b/>
              <w:bCs/>
              <w:spacing w:val="3"/>
              <w:szCs w:val="20"/>
            </w:rPr>
            <w:t>.</w:t>
          </w:r>
          <w:r w:rsidRPr="00127FA4">
            <w:rPr>
              <w:b/>
              <w:bCs/>
              <w:spacing w:val="3"/>
              <w:szCs w:val="20"/>
            </w:rPr>
            <w:t>………</w:t>
          </w:r>
        </w:sdtContent>
      </w:sdt>
    </w:p>
    <w:p w14:paraId="6C8D9715" w14:textId="7BD38AF7" w:rsidR="00962FEE" w:rsidRPr="00127FA4" w:rsidRDefault="00962FEE" w:rsidP="00E67CFE">
      <w:pPr>
        <w:tabs>
          <w:tab w:val="left" w:leader="dot" w:pos="9000"/>
        </w:tabs>
        <w:kinsoku w:val="0"/>
        <w:overflowPunct w:val="0"/>
        <w:spacing w:before="240"/>
        <w:textAlignment w:val="baseline"/>
        <w:rPr>
          <w:b/>
          <w:bCs/>
          <w:spacing w:val="3"/>
          <w:szCs w:val="20"/>
        </w:rPr>
      </w:pPr>
      <w:r w:rsidRPr="00127FA4">
        <w:rPr>
          <w:b/>
          <w:bCs/>
          <w:spacing w:val="3"/>
          <w:szCs w:val="20"/>
        </w:rPr>
        <w:t>ADRESSE DU CHANTIER</w:t>
      </w:r>
      <w:r w:rsidR="002E4B16" w:rsidRPr="00127FA4">
        <w:rPr>
          <w:b/>
          <w:bCs/>
          <w:spacing w:val="3"/>
          <w:szCs w:val="20"/>
        </w:rPr>
        <w:t xml:space="preserve"> : </w:t>
      </w:r>
      <w:sdt>
        <w:sdtPr>
          <w:rPr>
            <w:b/>
            <w:bCs/>
            <w:spacing w:val="3"/>
            <w:szCs w:val="20"/>
          </w:rPr>
          <w:id w:val="1232509533"/>
          <w:placeholder>
            <w:docPart w:val="5DEDFC550C5E42DD8A03A1FEC2E57DA2"/>
          </w:placeholder>
          <w15:color w:val="000000"/>
        </w:sdtPr>
        <w:sdtEndPr/>
        <w:sdtContent>
          <w:r w:rsidR="002E4B16" w:rsidRPr="00127FA4">
            <w:rPr>
              <w:b/>
              <w:bCs/>
              <w:spacing w:val="3"/>
              <w:szCs w:val="20"/>
            </w:rPr>
            <w:t>………………………………………………………………</w:t>
          </w:r>
          <w:proofErr w:type="gramStart"/>
          <w:r w:rsidR="002E4B16" w:rsidRPr="00127FA4">
            <w:rPr>
              <w:b/>
              <w:bCs/>
              <w:spacing w:val="3"/>
              <w:szCs w:val="20"/>
            </w:rPr>
            <w:t>…….</w:t>
          </w:r>
          <w:proofErr w:type="gramEnd"/>
          <w:r w:rsidR="002E4B16" w:rsidRPr="00127FA4">
            <w:rPr>
              <w:b/>
              <w:bCs/>
              <w:spacing w:val="3"/>
              <w:szCs w:val="20"/>
            </w:rPr>
            <w:t>…………………</w:t>
          </w:r>
          <w:r w:rsidR="00C710E2">
            <w:rPr>
              <w:b/>
              <w:bCs/>
              <w:spacing w:val="3"/>
              <w:szCs w:val="20"/>
            </w:rPr>
            <w:t>………..</w:t>
          </w:r>
          <w:r w:rsidR="002E4B16" w:rsidRPr="00127FA4">
            <w:rPr>
              <w:b/>
              <w:bCs/>
              <w:spacing w:val="3"/>
              <w:szCs w:val="20"/>
            </w:rPr>
            <w:t>……….</w:t>
          </w:r>
        </w:sdtContent>
      </w:sdt>
    </w:p>
    <w:p w14:paraId="23DD063F" w14:textId="529A3518" w:rsidR="004B7F2A" w:rsidRPr="00127FA4" w:rsidRDefault="004B7F2A" w:rsidP="004B7F2A">
      <w:pPr>
        <w:tabs>
          <w:tab w:val="left" w:leader="dot" w:pos="9000"/>
        </w:tabs>
        <w:kinsoku w:val="0"/>
        <w:overflowPunct w:val="0"/>
        <w:spacing w:before="120"/>
        <w:textAlignment w:val="baseline"/>
        <w:rPr>
          <w:b/>
          <w:bCs/>
          <w:spacing w:val="3"/>
          <w:szCs w:val="20"/>
        </w:rPr>
      </w:pPr>
      <w:r>
        <w:rPr>
          <w:b/>
          <w:bCs/>
          <w:spacing w:val="3"/>
          <w:szCs w:val="20"/>
        </w:rPr>
        <w:t>Pour le compte de</w:t>
      </w:r>
      <w:r w:rsidRPr="00127FA4">
        <w:rPr>
          <w:b/>
          <w:bCs/>
          <w:spacing w:val="3"/>
          <w:szCs w:val="20"/>
        </w:rPr>
        <w:t xml:space="preserve"> : </w:t>
      </w:r>
      <w:sdt>
        <w:sdtPr>
          <w:rPr>
            <w:b/>
            <w:bCs/>
            <w:spacing w:val="3"/>
            <w:szCs w:val="20"/>
          </w:rPr>
          <w:id w:val="-84231117"/>
          <w:placeholder>
            <w:docPart w:val="CF76228B8BE0478E9FA7BF31C486E629"/>
          </w:placeholder>
          <w15:color w:val="000000"/>
        </w:sdtPr>
        <w:sdtEndPr/>
        <w:sdtContent>
          <w:r w:rsidRPr="00127FA4">
            <w:rPr>
              <w:b/>
              <w:bCs/>
              <w:spacing w:val="3"/>
              <w:szCs w:val="20"/>
            </w:rPr>
            <w:t>………………………………………………………………</w:t>
          </w:r>
          <w:proofErr w:type="gramStart"/>
          <w:r w:rsidRPr="00127FA4">
            <w:rPr>
              <w:b/>
              <w:bCs/>
              <w:spacing w:val="3"/>
              <w:szCs w:val="20"/>
            </w:rPr>
            <w:t>…….</w:t>
          </w:r>
          <w:proofErr w:type="gramEnd"/>
          <w:r w:rsidRPr="00127FA4">
            <w:rPr>
              <w:b/>
              <w:bCs/>
              <w:spacing w:val="3"/>
              <w:szCs w:val="20"/>
            </w:rPr>
            <w:t>…</w:t>
          </w:r>
          <w:r w:rsidR="00C710E2">
            <w:rPr>
              <w:b/>
              <w:bCs/>
              <w:spacing w:val="3"/>
              <w:szCs w:val="20"/>
            </w:rPr>
            <w:t>……………….</w:t>
          </w:r>
          <w:r w:rsidRPr="00127FA4">
            <w:rPr>
              <w:b/>
              <w:bCs/>
              <w:spacing w:val="3"/>
              <w:szCs w:val="20"/>
            </w:rPr>
            <w:t>……………………….</w:t>
          </w:r>
        </w:sdtContent>
      </w:sdt>
    </w:p>
    <w:p w14:paraId="56455EB3" w14:textId="732971C2" w:rsidR="005A608A" w:rsidRDefault="001E1A66" w:rsidP="005A608A">
      <w:pPr>
        <w:tabs>
          <w:tab w:val="left" w:pos="2977"/>
          <w:tab w:val="left" w:pos="4395"/>
          <w:tab w:val="left" w:pos="5529"/>
        </w:tabs>
        <w:kinsoku w:val="0"/>
        <w:overflowPunct w:val="0"/>
        <w:spacing w:before="240"/>
        <w:textAlignment w:val="baseline"/>
        <w:rPr>
          <w:spacing w:val="3"/>
          <w:szCs w:val="20"/>
        </w:rPr>
      </w:pPr>
      <w:r w:rsidRPr="001E1A66">
        <w:rPr>
          <w:b/>
          <w:bCs/>
          <w:caps/>
          <w:spacing w:val="3"/>
          <w:szCs w:val="20"/>
        </w:rPr>
        <w:t>Installation souhaitée</w:t>
      </w:r>
      <w:r w:rsidR="002E4B16">
        <w:rPr>
          <w:b/>
          <w:bCs/>
          <w:spacing w:val="3"/>
          <w:szCs w:val="20"/>
        </w:rPr>
        <w:t> :</w:t>
      </w:r>
      <w:r w:rsidR="005A608A">
        <w:rPr>
          <w:b/>
          <w:bCs/>
          <w:spacing w:val="3"/>
          <w:szCs w:val="20"/>
        </w:rPr>
        <w:tab/>
      </w:r>
      <w:r w:rsidR="005A608A" w:rsidRPr="0086791F">
        <w:rPr>
          <w:spacing w:val="3"/>
          <w:szCs w:val="20"/>
        </w:rPr>
        <w:t>Grue</w:t>
      </w:r>
      <w:r w:rsidR="005A608A">
        <w:rPr>
          <w:spacing w:val="3"/>
          <w:szCs w:val="20"/>
        </w:rPr>
        <w:t xml:space="preserve"> </w:t>
      </w:r>
      <w:sdt>
        <w:sdtPr>
          <w:rPr>
            <w:b/>
            <w:bCs/>
            <w:spacing w:val="3"/>
            <w:szCs w:val="20"/>
          </w:rPr>
          <w:id w:val="3464492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08A">
            <w:rPr>
              <w:rFonts w:ascii="MS Gothic" w:eastAsia="MS Gothic" w:hAnsi="MS Gothic" w:hint="eastAsia"/>
              <w:b/>
              <w:bCs/>
              <w:spacing w:val="3"/>
              <w:szCs w:val="20"/>
            </w:rPr>
            <w:t>☐</w:t>
          </w:r>
        </w:sdtContent>
      </w:sdt>
      <w:r w:rsidR="005A608A">
        <w:rPr>
          <w:spacing w:val="3"/>
          <w:szCs w:val="20"/>
        </w:rPr>
        <w:tab/>
      </w:r>
      <w:r w:rsidR="005A608A" w:rsidRPr="0086791F">
        <w:rPr>
          <w:spacing w:val="3"/>
          <w:szCs w:val="20"/>
        </w:rPr>
        <w:t>Camion-grue</w:t>
      </w:r>
      <w:r w:rsidR="005A608A">
        <w:rPr>
          <w:spacing w:val="3"/>
          <w:szCs w:val="20"/>
        </w:rPr>
        <w:t xml:space="preserve"> </w:t>
      </w:r>
      <w:sdt>
        <w:sdtPr>
          <w:rPr>
            <w:b/>
            <w:bCs/>
            <w:spacing w:val="3"/>
            <w:szCs w:val="20"/>
          </w:rPr>
          <w:id w:val="2003317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08A">
            <w:rPr>
              <w:rFonts w:ascii="MS Gothic" w:eastAsia="MS Gothic" w:hAnsi="MS Gothic" w:hint="eastAsia"/>
              <w:b/>
              <w:bCs/>
              <w:spacing w:val="3"/>
              <w:szCs w:val="20"/>
            </w:rPr>
            <w:t>☐</w:t>
          </w:r>
        </w:sdtContent>
      </w:sdt>
      <w:r w:rsidR="005A608A" w:rsidRPr="005A608A">
        <w:rPr>
          <w:spacing w:val="3"/>
          <w:szCs w:val="20"/>
        </w:rPr>
        <w:tab/>
      </w:r>
      <w:r w:rsidR="005A608A">
        <w:rPr>
          <w:spacing w:val="3"/>
          <w:szCs w:val="20"/>
        </w:rPr>
        <w:t xml:space="preserve">Nacelle </w:t>
      </w:r>
      <w:sdt>
        <w:sdtPr>
          <w:rPr>
            <w:b/>
            <w:bCs/>
            <w:spacing w:val="3"/>
            <w:szCs w:val="20"/>
          </w:rPr>
          <w:id w:val="16669845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08A">
            <w:rPr>
              <w:rFonts w:ascii="MS Gothic" w:eastAsia="MS Gothic" w:hAnsi="MS Gothic" w:hint="eastAsia"/>
              <w:b/>
              <w:bCs/>
              <w:spacing w:val="3"/>
              <w:szCs w:val="20"/>
            </w:rPr>
            <w:t>☐</w:t>
          </w:r>
        </w:sdtContent>
      </w:sdt>
    </w:p>
    <w:p w14:paraId="6803F9EF" w14:textId="0B9D1FDC" w:rsidR="004B7F2A" w:rsidRDefault="005A608A" w:rsidP="00E67CFE">
      <w:pPr>
        <w:tabs>
          <w:tab w:val="left" w:pos="2977"/>
          <w:tab w:val="left" w:pos="3969"/>
          <w:tab w:val="left" w:pos="6379"/>
          <w:tab w:val="left" w:leader="dot" w:pos="9000"/>
        </w:tabs>
        <w:kinsoku w:val="0"/>
        <w:overflowPunct w:val="0"/>
        <w:spacing w:before="120"/>
        <w:textAlignment w:val="baseline"/>
        <w:rPr>
          <w:spacing w:val="3"/>
          <w:szCs w:val="20"/>
        </w:rPr>
      </w:pPr>
      <w:r>
        <w:rPr>
          <w:spacing w:val="3"/>
          <w:szCs w:val="20"/>
        </w:rPr>
        <w:tab/>
      </w:r>
      <w:r w:rsidR="004B7F2A">
        <w:rPr>
          <w:spacing w:val="3"/>
          <w:szCs w:val="20"/>
        </w:rPr>
        <w:t xml:space="preserve">Autre </w:t>
      </w:r>
      <w:sdt>
        <w:sdtPr>
          <w:rPr>
            <w:spacing w:val="3"/>
            <w:szCs w:val="20"/>
          </w:rPr>
          <w:id w:val="11286608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7F2A">
            <w:rPr>
              <w:rFonts w:ascii="MS Gothic" w:eastAsia="MS Gothic" w:hAnsi="MS Gothic" w:hint="eastAsia"/>
              <w:spacing w:val="3"/>
              <w:szCs w:val="20"/>
            </w:rPr>
            <w:t>☐</w:t>
          </w:r>
        </w:sdtContent>
      </w:sdt>
      <w:r w:rsidR="004B7F2A" w:rsidRPr="004B7F2A">
        <w:rPr>
          <w:spacing w:val="3"/>
          <w:szCs w:val="20"/>
        </w:rPr>
        <w:t xml:space="preserve"> </w:t>
      </w:r>
      <w:r w:rsidR="004B7F2A" w:rsidRPr="00E67CFE">
        <w:rPr>
          <w:i/>
          <w:iCs/>
          <w:spacing w:val="3"/>
          <w:szCs w:val="20"/>
        </w:rPr>
        <w:t>à préciser</w:t>
      </w:r>
      <w:r w:rsidR="004B7F2A">
        <w:rPr>
          <w:spacing w:val="3"/>
          <w:szCs w:val="20"/>
        </w:rPr>
        <w:t xml:space="preserve"> : </w:t>
      </w:r>
      <w:sdt>
        <w:sdtPr>
          <w:rPr>
            <w:szCs w:val="20"/>
          </w:rPr>
          <w:id w:val="13659516"/>
          <w:placeholder>
            <w:docPart w:val="DDAF65AE08EE4074AF3DBD0637701DAF"/>
          </w:placeholder>
        </w:sdtPr>
        <w:sdtEndPr/>
        <w:sdtContent>
          <w:r w:rsidR="004B7F2A">
            <w:rPr>
              <w:szCs w:val="20"/>
            </w:rPr>
            <w:t>…………………………………</w:t>
          </w:r>
          <w:proofErr w:type="gramStart"/>
          <w:r w:rsidR="004B7F2A">
            <w:rPr>
              <w:szCs w:val="20"/>
            </w:rPr>
            <w:t>…….</w:t>
          </w:r>
          <w:proofErr w:type="gramEnd"/>
        </w:sdtContent>
      </w:sdt>
    </w:p>
    <w:p w14:paraId="46F48F9F" w14:textId="6843895E" w:rsidR="0055712F" w:rsidRDefault="00231362" w:rsidP="00E67CFE">
      <w:pPr>
        <w:tabs>
          <w:tab w:val="left" w:pos="1985"/>
          <w:tab w:val="left" w:pos="7088"/>
        </w:tabs>
        <w:kinsoku w:val="0"/>
        <w:overflowPunct w:val="0"/>
        <w:spacing w:before="240"/>
        <w:textAlignment w:val="baseline"/>
        <w:rPr>
          <w:rFonts w:cs="Open Sans"/>
          <w:i/>
          <w:iCs/>
          <w:sz w:val="16"/>
          <w:szCs w:val="16"/>
        </w:rPr>
      </w:pPr>
      <w:sdt>
        <w:sdtPr>
          <w:rPr>
            <w:rFonts w:cs="Open Sans"/>
            <w:b/>
            <w:bCs/>
            <w:spacing w:val="3"/>
            <w:sz w:val="16"/>
            <w:szCs w:val="16"/>
          </w:rPr>
          <w:id w:val="14480485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712F" w:rsidRPr="00DD7770">
            <w:rPr>
              <w:rFonts w:ascii="MS Gothic" w:eastAsia="MS Gothic" w:hAnsi="MS Gothic" w:cs="Open Sans" w:hint="eastAsia"/>
              <w:b/>
              <w:bCs/>
              <w:spacing w:val="3"/>
              <w:sz w:val="16"/>
              <w:szCs w:val="16"/>
            </w:rPr>
            <w:t>☐</w:t>
          </w:r>
        </w:sdtContent>
      </w:sdt>
      <w:r w:rsidR="0055712F" w:rsidRPr="00DD7770">
        <w:rPr>
          <w:rFonts w:cs="Open Sans"/>
          <w:i/>
          <w:iCs/>
          <w:sz w:val="16"/>
          <w:szCs w:val="16"/>
        </w:rPr>
        <w:t xml:space="preserve"> </w:t>
      </w:r>
      <w:r w:rsidR="0083431B">
        <w:rPr>
          <w:rFonts w:cs="Open Sans"/>
          <w:i/>
          <w:iCs/>
          <w:sz w:val="16"/>
          <w:szCs w:val="16"/>
        </w:rPr>
        <w:t>S</w:t>
      </w:r>
      <w:r w:rsidR="0055712F" w:rsidRPr="00DD7770">
        <w:rPr>
          <w:rFonts w:cs="Open Sans"/>
          <w:i/>
          <w:iCs/>
          <w:sz w:val="16"/>
          <w:szCs w:val="16"/>
        </w:rPr>
        <w:t>ur le domaine public</w:t>
      </w:r>
      <w:r w:rsidR="0055712F" w:rsidRPr="00DD7770">
        <w:rPr>
          <w:rFonts w:cs="Open Sans"/>
          <w:i/>
          <w:iCs/>
          <w:sz w:val="16"/>
          <w:szCs w:val="16"/>
        </w:rPr>
        <w:tab/>
      </w:r>
      <w:sdt>
        <w:sdtPr>
          <w:rPr>
            <w:rFonts w:cs="Open Sans"/>
            <w:b/>
            <w:bCs/>
            <w:spacing w:val="3"/>
            <w:sz w:val="16"/>
            <w:szCs w:val="16"/>
          </w:rPr>
          <w:id w:val="12288875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712F" w:rsidRPr="00DD7770">
            <w:rPr>
              <w:rFonts w:ascii="MS Gothic" w:eastAsia="MS Gothic" w:hAnsi="MS Gothic" w:cs="Open Sans" w:hint="eastAsia"/>
              <w:b/>
              <w:bCs/>
              <w:spacing w:val="3"/>
              <w:sz w:val="16"/>
              <w:szCs w:val="16"/>
            </w:rPr>
            <w:t>☐</w:t>
          </w:r>
        </w:sdtContent>
      </w:sdt>
      <w:r w:rsidR="0055712F" w:rsidRPr="00DD7770">
        <w:rPr>
          <w:rFonts w:cs="Open Sans"/>
          <w:i/>
          <w:iCs/>
          <w:sz w:val="16"/>
          <w:szCs w:val="16"/>
        </w:rPr>
        <w:t xml:space="preserve"> </w:t>
      </w:r>
      <w:r w:rsidR="0083431B">
        <w:rPr>
          <w:rFonts w:cs="Open Sans"/>
          <w:i/>
          <w:iCs/>
          <w:sz w:val="16"/>
          <w:szCs w:val="16"/>
        </w:rPr>
        <w:t>D</w:t>
      </w:r>
      <w:r w:rsidR="0055712F" w:rsidRPr="00DD7770">
        <w:rPr>
          <w:rFonts w:cs="Open Sans"/>
          <w:i/>
          <w:iCs/>
          <w:sz w:val="16"/>
          <w:szCs w:val="16"/>
        </w:rPr>
        <w:t>ans une parcelle privée (avec empiétement sur le domaine public)</w:t>
      </w:r>
      <w:r w:rsidR="0055712F" w:rsidRPr="00DD7770">
        <w:rPr>
          <w:rFonts w:cs="Open Sans"/>
          <w:i/>
          <w:iCs/>
          <w:sz w:val="16"/>
          <w:szCs w:val="16"/>
        </w:rPr>
        <w:tab/>
      </w:r>
      <w:sdt>
        <w:sdtPr>
          <w:rPr>
            <w:rFonts w:cs="Open Sans"/>
            <w:b/>
            <w:bCs/>
            <w:spacing w:val="3"/>
            <w:sz w:val="16"/>
            <w:szCs w:val="16"/>
          </w:rPr>
          <w:id w:val="-5017459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431B" w:rsidRPr="00DD7770">
            <w:rPr>
              <w:rFonts w:ascii="MS Gothic" w:eastAsia="MS Gothic" w:hAnsi="MS Gothic" w:cs="Open Sans" w:hint="eastAsia"/>
              <w:b/>
              <w:bCs/>
              <w:spacing w:val="3"/>
              <w:sz w:val="16"/>
              <w:szCs w:val="16"/>
            </w:rPr>
            <w:t>☐</w:t>
          </w:r>
        </w:sdtContent>
      </w:sdt>
      <w:r w:rsidR="0083431B" w:rsidRPr="00DD7770">
        <w:rPr>
          <w:rFonts w:cs="Open Sans"/>
          <w:i/>
          <w:iCs/>
          <w:sz w:val="16"/>
          <w:szCs w:val="16"/>
        </w:rPr>
        <w:t xml:space="preserve"> </w:t>
      </w:r>
      <w:r w:rsidR="0083431B">
        <w:rPr>
          <w:rFonts w:cs="Open Sans"/>
          <w:i/>
          <w:iCs/>
          <w:sz w:val="16"/>
          <w:szCs w:val="16"/>
        </w:rPr>
        <w:t>S</w:t>
      </w:r>
      <w:r w:rsidR="0083431B" w:rsidRPr="00DD7770">
        <w:rPr>
          <w:rFonts w:cs="Open Sans"/>
          <w:i/>
          <w:iCs/>
          <w:sz w:val="16"/>
          <w:szCs w:val="16"/>
        </w:rPr>
        <w:t>urvol du domaine public</w:t>
      </w:r>
    </w:p>
    <w:p w14:paraId="4CA36E77" w14:textId="36DDD677" w:rsidR="00DD7770" w:rsidRDefault="00231362" w:rsidP="00DD7770">
      <w:pPr>
        <w:tabs>
          <w:tab w:val="left" w:pos="2268"/>
          <w:tab w:val="left" w:pos="7088"/>
        </w:tabs>
        <w:kinsoku w:val="0"/>
        <w:overflowPunct w:val="0"/>
        <w:spacing w:before="120"/>
        <w:textAlignment w:val="baseline"/>
        <w:rPr>
          <w:rFonts w:cs="Open Sans"/>
          <w:i/>
          <w:iCs/>
          <w:sz w:val="16"/>
          <w:szCs w:val="16"/>
        </w:rPr>
      </w:pPr>
      <w:sdt>
        <w:sdtPr>
          <w:rPr>
            <w:rFonts w:cs="Open Sans"/>
            <w:b/>
            <w:bCs/>
            <w:spacing w:val="3"/>
            <w:sz w:val="16"/>
            <w:szCs w:val="16"/>
          </w:rPr>
          <w:id w:val="457383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7770" w:rsidRPr="00DD7770">
            <w:rPr>
              <w:rFonts w:ascii="MS Gothic" w:eastAsia="MS Gothic" w:hAnsi="MS Gothic" w:cs="Open Sans" w:hint="eastAsia"/>
              <w:b/>
              <w:bCs/>
              <w:spacing w:val="3"/>
              <w:sz w:val="16"/>
              <w:szCs w:val="16"/>
            </w:rPr>
            <w:t>☐</w:t>
          </w:r>
        </w:sdtContent>
      </w:sdt>
      <w:r w:rsidR="00DD7770" w:rsidRPr="00DD7770">
        <w:rPr>
          <w:rFonts w:cs="Open Sans"/>
          <w:i/>
          <w:iCs/>
          <w:sz w:val="16"/>
          <w:szCs w:val="16"/>
        </w:rPr>
        <w:t xml:space="preserve"> Survol de propriété privée (joindre les autorisations de survols des propriétaires ou de leurs représentants)</w:t>
      </w:r>
    </w:p>
    <w:p w14:paraId="4ACAF85F" w14:textId="3CBE7AE3" w:rsidR="00DD7770" w:rsidRDefault="00231362" w:rsidP="00DD7770">
      <w:pPr>
        <w:tabs>
          <w:tab w:val="left" w:pos="2268"/>
          <w:tab w:val="left" w:pos="7088"/>
        </w:tabs>
        <w:kinsoku w:val="0"/>
        <w:overflowPunct w:val="0"/>
        <w:spacing w:before="120"/>
        <w:textAlignment w:val="baseline"/>
        <w:rPr>
          <w:rFonts w:cs="Open Sans"/>
          <w:i/>
          <w:iCs/>
          <w:sz w:val="16"/>
          <w:szCs w:val="16"/>
        </w:rPr>
      </w:pPr>
      <w:sdt>
        <w:sdtPr>
          <w:rPr>
            <w:rFonts w:cs="Open Sans"/>
            <w:b/>
            <w:bCs/>
            <w:spacing w:val="3"/>
            <w:sz w:val="16"/>
            <w:szCs w:val="16"/>
          </w:rPr>
          <w:id w:val="-1049294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7770" w:rsidRPr="00DD7770">
            <w:rPr>
              <w:rFonts w:ascii="MS Gothic" w:eastAsia="MS Gothic" w:hAnsi="MS Gothic" w:cs="Open Sans" w:hint="eastAsia"/>
              <w:b/>
              <w:bCs/>
              <w:spacing w:val="3"/>
              <w:sz w:val="16"/>
              <w:szCs w:val="16"/>
            </w:rPr>
            <w:t>☐</w:t>
          </w:r>
        </w:sdtContent>
      </w:sdt>
      <w:r w:rsidR="00DD7770" w:rsidRPr="00DD7770">
        <w:rPr>
          <w:rFonts w:cs="Open Sans"/>
          <w:i/>
          <w:iCs/>
          <w:sz w:val="16"/>
          <w:szCs w:val="16"/>
        </w:rPr>
        <w:t xml:space="preserve"> survol de site Sensible </w:t>
      </w:r>
      <w:r w:rsidR="00DD7770" w:rsidRPr="00DD7770">
        <w:rPr>
          <w:rFonts w:cs="Open Sans"/>
          <w:i/>
          <w:iCs/>
          <w:sz w:val="14"/>
          <w:szCs w:val="14"/>
        </w:rPr>
        <w:t>(joindre les autorisations de survols délivrées par les gestionnaires des sites concernés avec leurs prescriptions spécifiques)</w:t>
      </w:r>
    </w:p>
    <w:p w14:paraId="2E91807F" w14:textId="79AEBBDF" w:rsidR="0055712F" w:rsidRPr="0055712F" w:rsidRDefault="0055712F" w:rsidP="00CE5F93">
      <w:pPr>
        <w:tabs>
          <w:tab w:val="left" w:leader="dot" w:pos="6984"/>
          <w:tab w:val="left" w:leader="dot" w:pos="7776"/>
          <w:tab w:val="left" w:leader="dot" w:pos="9216"/>
          <w:tab w:val="left" w:leader="dot" w:pos="10008"/>
        </w:tabs>
        <w:kinsoku w:val="0"/>
        <w:overflowPunct w:val="0"/>
        <w:spacing w:before="240"/>
        <w:textAlignment w:val="baseline"/>
        <w:rPr>
          <w:szCs w:val="20"/>
        </w:rPr>
      </w:pPr>
      <w:r w:rsidRPr="00DD7770">
        <w:rPr>
          <w:b/>
          <w:bCs/>
          <w:caps/>
          <w:spacing w:val="3"/>
          <w:szCs w:val="20"/>
          <w:u w:val="single"/>
        </w:rPr>
        <w:t>DUREE PREVISIONNELLE D'UTILISATION DE L'ENGIN</w:t>
      </w:r>
      <w:r w:rsidR="00DD7770">
        <w:rPr>
          <w:szCs w:val="20"/>
        </w:rPr>
        <w:t xml:space="preserve"> : </w:t>
      </w:r>
      <w:r w:rsidRPr="0055712F">
        <w:rPr>
          <w:szCs w:val="20"/>
        </w:rPr>
        <w:t>du</w:t>
      </w:r>
      <w:r w:rsidR="00DD7770">
        <w:rPr>
          <w:szCs w:val="20"/>
        </w:rPr>
        <w:t xml:space="preserve"> </w:t>
      </w:r>
      <w:sdt>
        <w:sdtPr>
          <w:rPr>
            <w:szCs w:val="20"/>
          </w:rPr>
          <w:id w:val="-558251287"/>
          <w:placeholder>
            <w:docPart w:val="DefaultPlaceholder_-1854013440"/>
          </w:placeholder>
        </w:sdtPr>
        <w:sdtEndPr/>
        <w:sdtContent>
          <w:r w:rsidR="00DD7770">
            <w:rPr>
              <w:szCs w:val="20"/>
            </w:rPr>
            <w:t>………………</w:t>
          </w:r>
          <w:proofErr w:type="gramStart"/>
          <w:r w:rsidR="00DD7770">
            <w:rPr>
              <w:szCs w:val="20"/>
            </w:rPr>
            <w:t>…….</w:t>
          </w:r>
          <w:proofErr w:type="gramEnd"/>
        </w:sdtContent>
      </w:sdt>
      <w:r w:rsidR="00DD7770">
        <w:rPr>
          <w:szCs w:val="20"/>
        </w:rPr>
        <w:t xml:space="preserve"> au </w:t>
      </w:r>
      <w:sdt>
        <w:sdtPr>
          <w:rPr>
            <w:szCs w:val="20"/>
          </w:rPr>
          <w:id w:val="-165490248"/>
          <w:placeholder>
            <w:docPart w:val="9D1267FA1C3F42BE95AF5180AB16D931"/>
          </w:placeholder>
        </w:sdtPr>
        <w:sdtEndPr/>
        <w:sdtContent>
          <w:r w:rsidR="00DD7770">
            <w:rPr>
              <w:szCs w:val="20"/>
            </w:rPr>
            <w:t>…………………….</w:t>
          </w:r>
        </w:sdtContent>
      </w:sdt>
    </w:p>
    <w:p w14:paraId="1EFB4FD8" w14:textId="30C02488" w:rsidR="0055712F" w:rsidRPr="0055712F" w:rsidRDefault="0055712F" w:rsidP="00170545">
      <w:pPr>
        <w:spacing w:before="120"/>
        <w:jc w:val="center"/>
      </w:pPr>
      <w:r w:rsidRPr="0055712F">
        <w:t>CHARGE MAXIMALE</w:t>
      </w:r>
      <w:r w:rsidR="00DD7770">
        <w:t xml:space="preserve"> : </w:t>
      </w:r>
      <w:sdt>
        <w:sdtPr>
          <w:rPr>
            <w:szCs w:val="20"/>
          </w:rPr>
          <w:id w:val="186417234"/>
          <w:placeholder>
            <w:docPart w:val="D9ED3B921B4E4FEDB31413AA99904367"/>
          </w:placeholder>
        </w:sdtPr>
        <w:sdtEndPr/>
        <w:sdtContent>
          <w:r w:rsidR="00DD7770">
            <w:rPr>
              <w:szCs w:val="20"/>
            </w:rPr>
            <w:t>………………</w:t>
          </w:r>
          <w:proofErr w:type="gramStart"/>
          <w:r w:rsidR="00DD7770">
            <w:rPr>
              <w:szCs w:val="20"/>
            </w:rPr>
            <w:t>…….</w:t>
          </w:r>
          <w:proofErr w:type="gramEnd"/>
        </w:sdtContent>
      </w:sdt>
      <w:r w:rsidR="00DD7770">
        <w:t xml:space="preserve"> </w:t>
      </w:r>
      <w:r w:rsidRPr="0055712F">
        <w:t>Kg</w:t>
      </w:r>
    </w:p>
    <w:p w14:paraId="2A32E4CA" w14:textId="30417368" w:rsidR="0055712F" w:rsidRPr="0055712F" w:rsidRDefault="00DD7770" w:rsidP="00170545">
      <w:pPr>
        <w:tabs>
          <w:tab w:val="left" w:pos="5103"/>
        </w:tabs>
        <w:kinsoku w:val="0"/>
        <w:overflowPunct w:val="0"/>
        <w:spacing w:before="120"/>
        <w:textAlignment w:val="baseline"/>
      </w:pPr>
      <w:r>
        <w:t xml:space="preserve">MARQUE : </w:t>
      </w:r>
      <w:sdt>
        <w:sdtPr>
          <w:rPr>
            <w:szCs w:val="20"/>
          </w:rPr>
          <w:id w:val="397488538"/>
          <w:placeholder>
            <w:docPart w:val="83EB265652A4438097D6C0AEDC1C1912"/>
          </w:placeholder>
        </w:sdtPr>
        <w:sdtEndPr/>
        <w:sdtContent>
          <w:r>
            <w:rPr>
              <w:szCs w:val="20"/>
            </w:rPr>
            <w:t>…………………………………………………………</w:t>
          </w:r>
          <w:proofErr w:type="gramStart"/>
          <w:r>
            <w:rPr>
              <w:szCs w:val="20"/>
            </w:rPr>
            <w:t>…….</w:t>
          </w:r>
          <w:proofErr w:type="gramEnd"/>
        </w:sdtContent>
      </w:sdt>
      <w:r>
        <w:tab/>
      </w:r>
      <w:r w:rsidR="0055712F" w:rsidRPr="0055712F">
        <w:t>TYPE</w:t>
      </w:r>
      <w:r>
        <w:t xml:space="preserve"> : </w:t>
      </w:r>
      <w:sdt>
        <w:sdtPr>
          <w:rPr>
            <w:szCs w:val="20"/>
          </w:rPr>
          <w:id w:val="860709554"/>
          <w:placeholder>
            <w:docPart w:val="93A4D9418494461A8AB0FC8A9E794E5C"/>
          </w:placeholder>
        </w:sdtPr>
        <w:sdtEndPr/>
        <w:sdtContent>
          <w:r>
            <w:rPr>
              <w:szCs w:val="20"/>
            </w:rPr>
            <w:t>……………………………………….</w:t>
          </w:r>
        </w:sdtContent>
      </w:sdt>
    </w:p>
    <w:p w14:paraId="308BA46A" w14:textId="17A0FCB0" w:rsidR="0055712F" w:rsidRPr="0055712F" w:rsidRDefault="0055712F" w:rsidP="00170545">
      <w:pPr>
        <w:tabs>
          <w:tab w:val="left" w:pos="5103"/>
        </w:tabs>
        <w:kinsoku w:val="0"/>
        <w:overflowPunct w:val="0"/>
        <w:spacing w:before="120"/>
        <w:textAlignment w:val="baseline"/>
        <w:rPr>
          <w:spacing w:val="4"/>
          <w:szCs w:val="20"/>
        </w:rPr>
      </w:pPr>
      <w:r w:rsidRPr="0055712F">
        <w:rPr>
          <w:spacing w:val="2"/>
        </w:rPr>
        <w:t>HAUTEUR SOUS CROCHET</w:t>
      </w:r>
      <w:r w:rsidR="00DD7770">
        <w:rPr>
          <w:spacing w:val="2"/>
        </w:rPr>
        <w:t xml:space="preserve"> : </w:t>
      </w:r>
      <w:sdt>
        <w:sdtPr>
          <w:rPr>
            <w:szCs w:val="20"/>
          </w:rPr>
          <w:id w:val="-1182352011"/>
          <w:placeholder>
            <w:docPart w:val="09CFF11FC64242CB9107B4E65979B9EA"/>
          </w:placeholder>
        </w:sdtPr>
        <w:sdtEndPr/>
        <w:sdtContent>
          <w:r w:rsidR="00DD7770">
            <w:rPr>
              <w:szCs w:val="20"/>
            </w:rPr>
            <w:t>…………………</w:t>
          </w:r>
          <w:proofErr w:type="gramStart"/>
          <w:r w:rsidR="00DD7770">
            <w:rPr>
              <w:szCs w:val="20"/>
            </w:rPr>
            <w:t>…….</w:t>
          </w:r>
          <w:proofErr w:type="gramEnd"/>
          <w:r w:rsidR="00DD7770">
            <w:rPr>
              <w:szCs w:val="20"/>
            </w:rPr>
            <w:t>.………….</w:t>
          </w:r>
        </w:sdtContent>
      </w:sdt>
      <w:r w:rsidR="00DD7770">
        <w:rPr>
          <w:spacing w:val="2"/>
        </w:rPr>
        <w:tab/>
      </w:r>
      <w:r w:rsidRPr="0055712F">
        <w:rPr>
          <w:spacing w:val="4"/>
          <w:szCs w:val="20"/>
        </w:rPr>
        <w:t>HAUTEUR TOTALE</w:t>
      </w:r>
      <w:r w:rsidR="00DD7770">
        <w:rPr>
          <w:spacing w:val="4"/>
          <w:szCs w:val="20"/>
        </w:rPr>
        <w:t xml:space="preserve"> : </w:t>
      </w:r>
      <w:sdt>
        <w:sdtPr>
          <w:rPr>
            <w:szCs w:val="20"/>
          </w:rPr>
          <w:id w:val="-1520540177"/>
          <w:placeholder>
            <w:docPart w:val="6229C44C2E784DEFA893EBDDC7E0860E"/>
          </w:placeholder>
        </w:sdtPr>
        <w:sdtEndPr/>
        <w:sdtContent>
          <w:r w:rsidR="00DD7770">
            <w:rPr>
              <w:szCs w:val="20"/>
            </w:rPr>
            <w:t>………………….</w:t>
          </w:r>
        </w:sdtContent>
      </w:sdt>
    </w:p>
    <w:p w14:paraId="782F4AA6" w14:textId="31A0E2DF" w:rsidR="0055712F" w:rsidRPr="0055712F" w:rsidRDefault="0055712F" w:rsidP="00170545">
      <w:pPr>
        <w:kinsoku w:val="0"/>
        <w:overflowPunct w:val="0"/>
        <w:spacing w:before="120"/>
        <w:textAlignment w:val="baseline"/>
        <w:rPr>
          <w:spacing w:val="2"/>
          <w:szCs w:val="20"/>
        </w:rPr>
      </w:pPr>
      <w:r w:rsidRPr="0055712F">
        <w:rPr>
          <w:spacing w:val="2"/>
          <w:szCs w:val="20"/>
        </w:rPr>
        <w:t>LONGUEUR DE LA FLECHE</w:t>
      </w:r>
      <w:r w:rsidR="00DD7770">
        <w:rPr>
          <w:spacing w:val="2"/>
          <w:szCs w:val="20"/>
        </w:rPr>
        <w:t xml:space="preserve"> : </w:t>
      </w:r>
      <w:sdt>
        <w:sdtPr>
          <w:rPr>
            <w:szCs w:val="20"/>
          </w:rPr>
          <w:id w:val="1214396867"/>
          <w:placeholder>
            <w:docPart w:val="FE4DC4B7BEF54F8EAD41865D2F812158"/>
          </w:placeholder>
        </w:sdtPr>
        <w:sdtEndPr/>
        <w:sdtContent>
          <w:r w:rsidR="00DD7770">
            <w:rPr>
              <w:szCs w:val="20"/>
            </w:rPr>
            <w:t>…………</w:t>
          </w:r>
          <w:proofErr w:type="gramStart"/>
          <w:r w:rsidR="00DD7770">
            <w:rPr>
              <w:szCs w:val="20"/>
            </w:rPr>
            <w:t>…….</w:t>
          </w:r>
          <w:proofErr w:type="gramEnd"/>
          <w:r w:rsidR="00DD7770">
            <w:rPr>
              <w:szCs w:val="20"/>
            </w:rPr>
            <w:t>.………………….</w:t>
          </w:r>
        </w:sdtContent>
      </w:sdt>
    </w:p>
    <w:p w14:paraId="494FC1D5" w14:textId="01CA0760" w:rsidR="0055712F" w:rsidRPr="000B3120" w:rsidRDefault="0055712F" w:rsidP="00CE5F93">
      <w:pPr>
        <w:kinsoku w:val="0"/>
        <w:overflowPunct w:val="0"/>
        <w:spacing w:before="240"/>
        <w:textAlignment w:val="baseline"/>
        <w:rPr>
          <w:b/>
          <w:bCs/>
          <w:spacing w:val="5"/>
          <w:szCs w:val="20"/>
        </w:rPr>
      </w:pPr>
      <w:r w:rsidRPr="000B3120">
        <w:rPr>
          <w:b/>
          <w:bCs/>
          <w:spacing w:val="5"/>
          <w:szCs w:val="20"/>
          <w:u w:val="single"/>
        </w:rPr>
        <w:t>PIECES A FOURNIR OBLIGATOIREMENT AVEC LA DEMANDE</w:t>
      </w:r>
    </w:p>
    <w:p w14:paraId="109845AC" w14:textId="049FE2E5" w:rsidR="0055712F" w:rsidRDefault="000B3120" w:rsidP="00170545">
      <w:pPr>
        <w:widowControl w:val="0"/>
        <w:tabs>
          <w:tab w:val="left" w:pos="2977"/>
        </w:tabs>
        <w:kinsoku w:val="0"/>
        <w:overflowPunct w:val="0"/>
        <w:jc w:val="left"/>
        <w:textAlignment w:val="baseline"/>
        <w:rPr>
          <w:spacing w:val="-1"/>
          <w:szCs w:val="20"/>
        </w:rPr>
      </w:pPr>
      <w:r>
        <w:rPr>
          <w:spacing w:val="-7"/>
          <w:szCs w:val="20"/>
        </w:rPr>
        <w:sym w:font="Wingdings 3" w:char="F05F"/>
      </w:r>
      <w:r>
        <w:rPr>
          <w:spacing w:val="-7"/>
          <w:szCs w:val="20"/>
        </w:rPr>
        <w:t xml:space="preserve"> </w:t>
      </w:r>
      <w:r w:rsidR="0055712F" w:rsidRPr="0055712F">
        <w:rPr>
          <w:spacing w:val="-7"/>
          <w:szCs w:val="20"/>
        </w:rPr>
        <w:t>1 plan au 1/500</w:t>
      </w:r>
      <w:r w:rsidR="0055712F" w:rsidRPr="0055712F">
        <w:rPr>
          <w:spacing w:val="-7"/>
          <w:szCs w:val="20"/>
          <w:vertAlign w:val="superscript"/>
        </w:rPr>
        <w:t>èmc</w:t>
      </w:r>
      <w:r w:rsidR="0055712F" w:rsidRPr="0055712F">
        <w:rPr>
          <w:spacing w:val="-7"/>
          <w:szCs w:val="20"/>
        </w:rPr>
        <w:t xml:space="preserve"> précisant</w:t>
      </w:r>
      <w:r>
        <w:rPr>
          <w:spacing w:val="-7"/>
          <w:szCs w:val="20"/>
        </w:rPr>
        <w:t> :</w:t>
      </w:r>
      <w:r>
        <w:rPr>
          <w:spacing w:val="-7"/>
          <w:szCs w:val="20"/>
        </w:rPr>
        <w:tab/>
        <w:t xml:space="preserve">. </w:t>
      </w:r>
      <w:r w:rsidR="0055712F" w:rsidRPr="0055712F">
        <w:rPr>
          <w:spacing w:val="-1"/>
          <w:szCs w:val="20"/>
        </w:rPr>
        <w:t>les limites du chantier</w:t>
      </w:r>
    </w:p>
    <w:p w14:paraId="4B8E13BE" w14:textId="77777777" w:rsidR="000B3120" w:rsidRDefault="000B3120" w:rsidP="000B3120">
      <w:pPr>
        <w:widowControl w:val="0"/>
        <w:tabs>
          <w:tab w:val="left" w:pos="2977"/>
        </w:tabs>
        <w:kinsoku w:val="0"/>
        <w:overflowPunct w:val="0"/>
        <w:spacing w:before="0"/>
        <w:jc w:val="left"/>
        <w:textAlignment w:val="baseline"/>
        <w:rPr>
          <w:szCs w:val="20"/>
        </w:rPr>
      </w:pPr>
      <w:r>
        <w:rPr>
          <w:spacing w:val="-1"/>
          <w:szCs w:val="20"/>
        </w:rPr>
        <w:tab/>
        <w:t xml:space="preserve">. </w:t>
      </w:r>
      <w:r w:rsidR="0055712F" w:rsidRPr="0055712F">
        <w:rPr>
          <w:szCs w:val="20"/>
        </w:rPr>
        <w:t>l'implantation de la (des) machine (s) et leur aire de balayage respective</w:t>
      </w:r>
    </w:p>
    <w:p w14:paraId="1DE576EB" w14:textId="2BB775CF" w:rsidR="0055712F" w:rsidRPr="000B3120" w:rsidRDefault="000B3120" w:rsidP="000B3120">
      <w:pPr>
        <w:widowControl w:val="0"/>
        <w:tabs>
          <w:tab w:val="left" w:pos="2977"/>
        </w:tabs>
        <w:kinsoku w:val="0"/>
        <w:overflowPunct w:val="0"/>
        <w:spacing w:before="0"/>
        <w:jc w:val="left"/>
        <w:textAlignment w:val="baseline"/>
        <w:rPr>
          <w:szCs w:val="20"/>
        </w:rPr>
      </w:pPr>
      <w:r>
        <w:rPr>
          <w:szCs w:val="20"/>
        </w:rPr>
        <w:tab/>
        <w:t xml:space="preserve">. </w:t>
      </w:r>
      <w:r w:rsidR="0055712F" w:rsidRPr="0055712F">
        <w:rPr>
          <w:spacing w:val="-1"/>
          <w:szCs w:val="20"/>
        </w:rPr>
        <w:t>les bâtiments publics.</w:t>
      </w:r>
    </w:p>
    <w:p w14:paraId="070FD3F1" w14:textId="2E58EF24" w:rsidR="0055712F" w:rsidRPr="000B3120" w:rsidRDefault="0055712F" w:rsidP="00CE5F93">
      <w:pPr>
        <w:kinsoku w:val="0"/>
        <w:overflowPunct w:val="0"/>
        <w:spacing w:before="240"/>
        <w:textAlignment w:val="baseline"/>
        <w:rPr>
          <w:b/>
          <w:bCs/>
          <w:spacing w:val="5"/>
          <w:szCs w:val="20"/>
          <w:u w:val="single"/>
        </w:rPr>
      </w:pPr>
      <w:r w:rsidRPr="000B3120">
        <w:rPr>
          <w:b/>
          <w:bCs/>
          <w:spacing w:val="5"/>
          <w:szCs w:val="20"/>
          <w:u w:val="single"/>
        </w:rPr>
        <w:t>PIECES A FOURNIR OBLIGATOIREMENT UNE SEMAINE APRES L'IMPLANTATION</w:t>
      </w:r>
    </w:p>
    <w:p w14:paraId="1C4CEC3F" w14:textId="5D5740B4" w:rsidR="0055712F" w:rsidRPr="0055712F" w:rsidRDefault="000B3120" w:rsidP="00170545">
      <w:pPr>
        <w:widowControl w:val="0"/>
        <w:kinsoku w:val="0"/>
        <w:overflowPunct w:val="0"/>
        <w:jc w:val="left"/>
        <w:textAlignment w:val="baseline"/>
        <w:rPr>
          <w:szCs w:val="20"/>
        </w:rPr>
      </w:pPr>
      <w:r>
        <w:rPr>
          <w:spacing w:val="-7"/>
          <w:szCs w:val="20"/>
        </w:rPr>
        <w:sym w:font="Wingdings 3" w:char="F05F"/>
      </w:r>
      <w:r>
        <w:rPr>
          <w:spacing w:val="-7"/>
          <w:szCs w:val="20"/>
        </w:rPr>
        <w:t xml:space="preserve"> </w:t>
      </w:r>
      <w:r w:rsidR="0055712F" w:rsidRPr="0055712F">
        <w:rPr>
          <w:szCs w:val="20"/>
        </w:rPr>
        <w:t>1 copie de l'autorisation de survol (hors charge) de chaque propriété survolée par la flèche.</w:t>
      </w:r>
    </w:p>
    <w:p w14:paraId="4E0FE0A9" w14:textId="323C9CEA" w:rsidR="0055712F" w:rsidRPr="0055712F" w:rsidRDefault="0055712F" w:rsidP="000B3120">
      <w:pPr>
        <w:tabs>
          <w:tab w:val="left" w:pos="6804"/>
        </w:tabs>
        <w:kinsoku w:val="0"/>
        <w:overflowPunct w:val="0"/>
        <w:spacing w:before="246"/>
        <w:ind w:left="3544"/>
        <w:textAlignment w:val="baseline"/>
        <w:rPr>
          <w:spacing w:val="2"/>
          <w:szCs w:val="20"/>
        </w:rPr>
      </w:pPr>
      <w:r w:rsidRPr="0055712F">
        <w:rPr>
          <w:spacing w:val="2"/>
          <w:szCs w:val="20"/>
        </w:rPr>
        <w:t xml:space="preserve">Fait à : </w:t>
      </w:r>
      <w:sdt>
        <w:sdtPr>
          <w:rPr>
            <w:szCs w:val="20"/>
          </w:rPr>
          <w:id w:val="661120561"/>
          <w:placeholder>
            <w:docPart w:val="39229C95FBF44F30BA06A29D6C0D1DF0"/>
          </w:placeholder>
        </w:sdtPr>
        <w:sdtEndPr/>
        <w:sdtContent>
          <w:r w:rsidR="000B3120">
            <w:rPr>
              <w:szCs w:val="20"/>
            </w:rPr>
            <w:t>…………</w:t>
          </w:r>
          <w:proofErr w:type="gramStart"/>
          <w:r w:rsidR="000B3120">
            <w:rPr>
              <w:szCs w:val="20"/>
            </w:rPr>
            <w:t>…….</w:t>
          </w:r>
          <w:proofErr w:type="gramEnd"/>
          <w:r w:rsidR="000B3120">
            <w:rPr>
              <w:szCs w:val="20"/>
            </w:rPr>
            <w:t>.………………….</w:t>
          </w:r>
        </w:sdtContent>
      </w:sdt>
      <w:r w:rsidRPr="0055712F">
        <w:rPr>
          <w:spacing w:val="2"/>
          <w:szCs w:val="20"/>
        </w:rPr>
        <w:t xml:space="preserve">, le </w:t>
      </w:r>
      <w:sdt>
        <w:sdtPr>
          <w:rPr>
            <w:szCs w:val="20"/>
          </w:rPr>
          <w:id w:val="940951654"/>
          <w:placeholder>
            <w:docPart w:val="23933063665C4D9D95411EC44B175F9C"/>
          </w:placeholder>
        </w:sdtPr>
        <w:sdtEndPr/>
        <w:sdtContent>
          <w:r w:rsidR="000B3120">
            <w:rPr>
              <w:szCs w:val="20"/>
            </w:rPr>
            <w:t>………………..………………….</w:t>
          </w:r>
        </w:sdtContent>
      </w:sdt>
    </w:p>
    <w:p w14:paraId="522AA0F0" w14:textId="77777777" w:rsidR="0055712F" w:rsidRPr="0055712F" w:rsidRDefault="0055712F" w:rsidP="00CE5F93">
      <w:pPr>
        <w:kinsoku w:val="0"/>
        <w:overflowPunct w:val="0"/>
        <w:spacing w:before="240"/>
        <w:jc w:val="center"/>
        <w:textAlignment w:val="baseline"/>
        <w:rPr>
          <w:spacing w:val="-9"/>
          <w:szCs w:val="20"/>
        </w:rPr>
      </w:pPr>
      <w:r w:rsidRPr="0055712F">
        <w:rPr>
          <w:spacing w:val="-9"/>
          <w:szCs w:val="20"/>
        </w:rPr>
        <w:t>Signature</w:t>
      </w:r>
    </w:p>
    <w:sdt>
      <w:sdtPr>
        <w:rPr>
          <w:spacing w:val="6"/>
          <w:szCs w:val="20"/>
        </w:rPr>
        <w:id w:val="1466854172"/>
        <w:showingPlcHdr/>
        <w:picture/>
      </w:sdtPr>
      <w:sdtEndPr/>
      <w:sdtContent>
        <w:p w14:paraId="5B089D1C" w14:textId="435F365F" w:rsidR="00EA47C8" w:rsidRPr="00962FEE" w:rsidRDefault="005F1BB9" w:rsidP="00EA47C8">
          <w:pPr>
            <w:kinsoku w:val="0"/>
            <w:overflowPunct w:val="0"/>
            <w:spacing w:before="10"/>
            <w:ind w:left="4320"/>
            <w:textAlignment w:val="baseline"/>
            <w:rPr>
              <w:spacing w:val="6"/>
              <w:szCs w:val="20"/>
            </w:rPr>
          </w:pPr>
          <w:r>
            <w:rPr>
              <w:noProof/>
              <w:spacing w:val="6"/>
              <w:szCs w:val="20"/>
            </w:rPr>
            <w:drawing>
              <wp:inline distT="0" distB="0" distL="0" distR="0" wp14:anchorId="7D320C1F" wp14:editId="0AE87798">
                <wp:extent cx="3238500" cy="792480"/>
                <wp:effectExtent l="0" t="0" r="0" b="7620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38500" cy="792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sectPr w:rsidR="00EA47C8" w:rsidRPr="00962FEE" w:rsidSect="00B03BED">
      <w:footerReference w:type="default" r:id="rId12"/>
      <w:headerReference w:type="first" r:id="rId13"/>
      <w:footerReference w:type="first" r:id="rId14"/>
      <w:pgSz w:w="11906" w:h="16838"/>
      <w:pgMar w:top="1135" w:right="849" w:bottom="851" w:left="1134" w:header="142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2FCA8" w14:textId="77777777" w:rsidR="00CA67F0" w:rsidRDefault="00CA67F0" w:rsidP="004C0F31">
      <w:r>
        <w:separator/>
      </w:r>
    </w:p>
  </w:endnote>
  <w:endnote w:type="continuationSeparator" w:id="0">
    <w:p w14:paraId="78337D84" w14:textId="77777777" w:rsidR="00CA67F0" w:rsidRDefault="00CA67F0" w:rsidP="004C0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kzidenzGroteskBQ-Medium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seoModerno">
    <w:altName w:val="Calibri"/>
    <w:panose1 w:val="00000000000000000000"/>
    <w:charset w:val="00"/>
    <w:family w:val="auto"/>
    <w:pitch w:val="variable"/>
    <w:sig w:usb0="A00000FF" w:usb1="5000207B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AABA5" w14:textId="1516F4B5" w:rsidR="00582391" w:rsidRDefault="00C4129E" w:rsidP="00582391">
    <w:pPr>
      <w:pStyle w:val="Pieddepage"/>
      <w:pBdr>
        <w:top w:val="dotted" w:sz="4" w:space="1" w:color="7F7F7F" w:themeColor="text1" w:themeTint="80"/>
      </w:pBdr>
      <w:tabs>
        <w:tab w:val="clear" w:pos="4536"/>
        <w:tab w:val="clear" w:pos="9072"/>
      </w:tabs>
      <w:spacing w:before="0"/>
      <w:jc w:val="right"/>
    </w:pPr>
    <w:r>
      <w:t xml:space="preserve">Annexe 2 - </w:t>
    </w:r>
    <w:r w:rsidR="00582391">
      <w:rPr>
        <w:noProof/>
      </w:rPr>
      <w:drawing>
        <wp:anchor distT="0" distB="0" distL="114300" distR="114300" simplePos="0" relativeHeight="251661312" behindDoc="0" locked="0" layoutInCell="1" allowOverlap="1" wp14:anchorId="00796665" wp14:editId="54951D74">
          <wp:simplePos x="0" y="0"/>
          <wp:positionH relativeFrom="margin">
            <wp:posOffset>3100070</wp:posOffset>
          </wp:positionH>
          <wp:positionV relativeFrom="paragraph">
            <wp:posOffset>38100</wp:posOffset>
          </wp:positionV>
          <wp:extent cx="189598" cy="304800"/>
          <wp:effectExtent l="0" t="0" r="1270" b="0"/>
          <wp:wrapNone/>
          <wp:docPr id="625951879" name="Image 6259518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677865" name="Image 177367786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573" t="9449" r="21371"/>
                  <a:stretch/>
                </pic:blipFill>
                <pic:spPr bwMode="auto">
                  <a:xfrm>
                    <a:off x="0" y="0"/>
                    <a:ext cx="189598" cy="304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82391">
      <w:fldChar w:fldCharType="begin"/>
    </w:r>
    <w:r w:rsidR="00582391">
      <w:instrText xml:space="preserve"> PAGE   \* MERGEFORMAT </w:instrText>
    </w:r>
    <w:r w:rsidR="00582391">
      <w:fldChar w:fldCharType="separate"/>
    </w:r>
    <w:r w:rsidR="00582391">
      <w:t>1</w:t>
    </w:r>
    <w:r w:rsidR="00582391">
      <w:fldChar w:fldCharType="end"/>
    </w:r>
    <w:r w:rsidR="00582391">
      <w:t>/</w:t>
    </w:r>
    <w:fldSimple w:instr=" NUMPAGES   \* MERGEFORMAT ">
      <w:r w:rsidR="00582391">
        <w:t>2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38DCA" w14:textId="387032F2" w:rsidR="00725B5E" w:rsidRDefault="00725B5E" w:rsidP="00582391">
    <w:pPr>
      <w:pStyle w:val="Pieddepage"/>
      <w:pBdr>
        <w:top w:val="dotted" w:sz="4" w:space="1" w:color="7F7F7F" w:themeColor="text1" w:themeTint="80"/>
      </w:pBdr>
      <w:tabs>
        <w:tab w:val="clear" w:pos="4536"/>
        <w:tab w:val="clear" w:pos="9072"/>
        <w:tab w:val="right" w:pos="10065"/>
      </w:tabs>
      <w:spacing w:before="0"/>
      <w:ind w:left="-426"/>
      <w:jc w:val="lef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870DC2E" wp14:editId="7ACC180A">
          <wp:simplePos x="0" y="0"/>
          <wp:positionH relativeFrom="margin">
            <wp:posOffset>3100070</wp:posOffset>
          </wp:positionH>
          <wp:positionV relativeFrom="paragraph">
            <wp:posOffset>24765</wp:posOffset>
          </wp:positionV>
          <wp:extent cx="189598" cy="304800"/>
          <wp:effectExtent l="0" t="0" r="1270" b="0"/>
          <wp:wrapNone/>
          <wp:docPr id="830000318" name="Image 8300003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677865" name="Image 177367786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573" t="9449" r="21371"/>
                  <a:stretch/>
                </pic:blipFill>
                <pic:spPr bwMode="auto">
                  <a:xfrm>
                    <a:off x="0" y="0"/>
                    <a:ext cx="189598" cy="304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B7612">
      <w:rPr>
        <w:color w:val="7F7F7F" w:themeColor="text1" w:themeTint="80"/>
        <w:sz w:val="16"/>
        <w:szCs w:val="20"/>
      </w:rPr>
      <w:t>Plumergat - Règlement de voirie</w:t>
    </w:r>
    <w:r>
      <w:tab/>
    </w:r>
    <w:r w:rsidR="00C4129E">
      <w:t xml:space="preserve">Annexe </w:t>
    </w:r>
    <w:r w:rsidR="00EA47C8">
      <w:t>2</w:t>
    </w:r>
    <w:r w:rsidR="00C4129E">
      <w:t xml:space="preserve"> 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  <w:r>
      <w:t>/</w:t>
    </w:r>
    <w:fldSimple w:instr=" NUMPAGES   \* MERGEFORMAT ">
      <w: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F42D6" w14:textId="77777777" w:rsidR="00CA67F0" w:rsidRDefault="00CA67F0" w:rsidP="004C0F31">
      <w:bookmarkStart w:id="0" w:name="_Hlk141189072"/>
      <w:bookmarkEnd w:id="0"/>
      <w:r>
        <w:separator/>
      </w:r>
    </w:p>
  </w:footnote>
  <w:footnote w:type="continuationSeparator" w:id="0">
    <w:p w14:paraId="3F0002D4" w14:textId="77777777" w:rsidR="00CA67F0" w:rsidRDefault="00CA67F0" w:rsidP="004C0F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C3B94" w14:textId="6A65AECE" w:rsidR="00725B5E" w:rsidRDefault="00725B5E">
    <w:pPr>
      <w:pStyle w:val="En-tt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9EFF21F" wp14:editId="4BFD0C44">
          <wp:simplePos x="0" y="0"/>
          <wp:positionH relativeFrom="column">
            <wp:posOffset>-215265</wp:posOffset>
          </wp:positionH>
          <wp:positionV relativeFrom="paragraph">
            <wp:posOffset>100330</wp:posOffset>
          </wp:positionV>
          <wp:extent cx="1800000" cy="553333"/>
          <wp:effectExtent l="0" t="0" r="0" b="0"/>
          <wp:wrapNone/>
          <wp:docPr id="1840872224" name="Image 18408722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2520191" name="Image 11525201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000" cy="5533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800"/>
    <w:multiLevelType w:val="hybridMultilevel"/>
    <w:tmpl w:val="C686AADA"/>
    <w:lvl w:ilvl="0" w:tplc="F23A4926">
      <w:numFmt w:val="bullet"/>
      <w:lvlText w:val="-"/>
      <w:lvlJc w:val="left"/>
      <w:pPr>
        <w:ind w:left="720" w:hanging="360"/>
      </w:pPr>
      <w:rPr>
        <w:rFonts w:ascii="Open Sans" w:eastAsia="Calibri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A9EDA"/>
    <w:multiLevelType w:val="singleLevel"/>
    <w:tmpl w:val="FFFFFFFF"/>
    <w:lvl w:ilvl="0">
      <w:numFmt w:val="bullet"/>
      <w:lvlText w:val="·"/>
      <w:lvlJc w:val="left"/>
      <w:pPr>
        <w:tabs>
          <w:tab w:val="num" w:pos="1008"/>
        </w:tabs>
        <w:ind w:left="432"/>
      </w:pPr>
      <w:rPr>
        <w:rFonts w:ascii="Symbol" w:hAnsi="Symbol" w:cs="Symbol"/>
        <w:snapToGrid/>
        <w:spacing w:val="1"/>
        <w:sz w:val="19"/>
        <w:szCs w:val="19"/>
      </w:rPr>
    </w:lvl>
  </w:abstractNum>
  <w:abstractNum w:abstractNumId="2" w15:restartNumberingAfterBreak="0">
    <w:nsid w:val="0688EC09"/>
    <w:multiLevelType w:val="singleLevel"/>
    <w:tmpl w:val="FFFFFFFF"/>
    <w:lvl w:ilvl="0">
      <w:numFmt w:val="bullet"/>
      <w:lvlText w:val="&gt;"/>
      <w:lvlJc w:val="left"/>
      <w:pPr>
        <w:tabs>
          <w:tab w:val="num" w:pos="500"/>
        </w:tabs>
        <w:ind w:left="932" w:hanging="648"/>
      </w:pPr>
      <w:rPr>
        <w:rFonts w:ascii="Arial" w:hAnsi="Arial" w:cs="Arial"/>
        <w:snapToGrid/>
        <w:spacing w:val="-7"/>
        <w:sz w:val="17"/>
        <w:szCs w:val="17"/>
      </w:rPr>
    </w:lvl>
  </w:abstractNum>
  <w:abstractNum w:abstractNumId="3" w15:restartNumberingAfterBreak="0">
    <w:nsid w:val="0B480474"/>
    <w:multiLevelType w:val="hybridMultilevel"/>
    <w:tmpl w:val="5E9AACFA"/>
    <w:lvl w:ilvl="0" w:tplc="7CA07AEE">
      <w:start w:val="1"/>
      <w:numFmt w:val="bullet"/>
      <w:pStyle w:val="Titre2"/>
      <w:lvlText w:val="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6003F"/>
    <w:multiLevelType w:val="multilevel"/>
    <w:tmpl w:val="D0DABAA4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0E016A3C"/>
    <w:multiLevelType w:val="hybridMultilevel"/>
    <w:tmpl w:val="8EE4447A"/>
    <w:lvl w:ilvl="0" w:tplc="6CEAB232">
      <w:start w:val="1"/>
      <w:numFmt w:val="bullet"/>
      <w:lvlText w:val="-"/>
      <w:lvlJc w:val="left"/>
      <w:pPr>
        <w:ind w:left="720" w:hanging="360"/>
      </w:pPr>
      <w:rPr>
        <w:rFonts w:ascii="Open Sans" w:hAnsi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347DD1"/>
    <w:multiLevelType w:val="hybridMultilevel"/>
    <w:tmpl w:val="2F36B13E"/>
    <w:lvl w:ilvl="0" w:tplc="6CEAB232">
      <w:start w:val="1"/>
      <w:numFmt w:val="bullet"/>
      <w:lvlText w:val="-"/>
      <w:lvlJc w:val="left"/>
      <w:pPr>
        <w:ind w:left="720" w:hanging="360"/>
      </w:pPr>
      <w:rPr>
        <w:rFonts w:ascii="Open Sans" w:hAnsi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C5706"/>
    <w:multiLevelType w:val="hybridMultilevel"/>
    <w:tmpl w:val="9760D8AA"/>
    <w:lvl w:ilvl="0" w:tplc="4EE4EC52">
      <w:numFmt w:val="bullet"/>
      <w:lvlText w:val="-"/>
      <w:lvlJc w:val="left"/>
      <w:pPr>
        <w:ind w:left="720" w:hanging="360"/>
      </w:pPr>
      <w:rPr>
        <w:rFonts w:ascii="Open Sans" w:eastAsia="Calibri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FB5795"/>
    <w:multiLevelType w:val="hybridMultilevel"/>
    <w:tmpl w:val="81609EF0"/>
    <w:lvl w:ilvl="0" w:tplc="DEF61116">
      <w:start w:val="1"/>
      <w:numFmt w:val="bullet"/>
      <w:pStyle w:val="TM1"/>
      <w:lvlText w:val="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33063"/>
    <w:multiLevelType w:val="hybridMultilevel"/>
    <w:tmpl w:val="D7D6ED08"/>
    <w:lvl w:ilvl="0" w:tplc="DE169C08">
      <w:start w:val="1"/>
      <w:numFmt w:val="bullet"/>
      <w:pStyle w:val="Titre5"/>
      <w:lvlText w:val="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E06AD0"/>
    <w:multiLevelType w:val="hybridMultilevel"/>
    <w:tmpl w:val="05C6FFD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36438A"/>
    <w:multiLevelType w:val="multilevel"/>
    <w:tmpl w:val="695ED648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ascii="Times New Roman" w:hAnsi="Times New Roman" w:hint="default"/>
        <w:sz w:val="28"/>
      </w:rPr>
    </w:lvl>
    <w:lvl w:ilvl="1">
      <w:start w:val="1"/>
      <w:numFmt w:val="decimal"/>
      <w:suff w:val="space"/>
      <w:lvlText w:val="%1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2F587F18"/>
    <w:multiLevelType w:val="hybridMultilevel"/>
    <w:tmpl w:val="3B98BCAA"/>
    <w:lvl w:ilvl="0" w:tplc="4EE4EC52">
      <w:numFmt w:val="bullet"/>
      <w:lvlText w:val="-"/>
      <w:lvlJc w:val="left"/>
      <w:pPr>
        <w:ind w:left="720" w:hanging="360"/>
      </w:pPr>
      <w:rPr>
        <w:rFonts w:ascii="Open Sans" w:eastAsia="Calibri" w:hAnsi="Open Sans" w:cs="Open Sans" w:hint="default"/>
        <w:color w:val="8F005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416BFB"/>
    <w:multiLevelType w:val="hybridMultilevel"/>
    <w:tmpl w:val="5B183968"/>
    <w:lvl w:ilvl="0" w:tplc="262A5C4C">
      <w:numFmt w:val="bullet"/>
      <w:lvlText w:val="-"/>
      <w:lvlJc w:val="left"/>
      <w:pPr>
        <w:ind w:left="720" w:hanging="360"/>
      </w:pPr>
      <w:rPr>
        <w:rFonts w:ascii="Open Sans" w:eastAsia="Calibri" w:hAnsi="Open Sans" w:cs="Open San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8D0539"/>
    <w:multiLevelType w:val="hybridMultilevel"/>
    <w:tmpl w:val="D44C0414"/>
    <w:lvl w:ilvl="0" w:tplc="4E40594A">
      <w:numFmt w:val="bullet"/>
      <w:lvlText w:val="-"/>
      <w:lvlJc w:val="left"/>
      <w:pPr>
        <w:ind w:left="720" w:hanging="360"/>
      </w:pPr>
      <w:rPr>
        <w:rFonts w:ascii="Open Sans" w:eastAsia="Calibri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2C2C2B"/>
    <w:multiLevelType w:val="hybridMultilevel"/>
    <w:tmpl w:val="DDC442F0"/>
    <w:lvl w:ilvl="0" w:tplc="B89814D0">
      <w:numFmt w:val="bullet"/>
      <w:lvlText w:val="-"/>
      <w:lvlJc w:val="left"/>
      <w:pPr>
        <w:ind w:left="720" w:hanging="360"/>
      </w:pPr>
      <w:rPr>
        <w:rFonts w:ascii="AkzidenzGroteskBQ-Medium" w:eastAsia="Calibri" w:hAnsi="AkzidenzGroteskBQ-Medium" w:cs="AkzidenzGroteskBQ-Medium" w:hint="default"/>
        <w:color w:val="8F005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7C45CD"/>
    <w:multiLevelType w:val="hybridMultilevel"/>
    <w:tmpl w:val="B85C12D2"/>
    <w:lvl w:ilvl="0" w:tplc="57E446B4">
      <w:start w:val="1"/>
      <w:numFmt w:val="bullet"/>
      <w:pStyle w:val="Titre4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F03C98"/>
    <w:multiLevelType w:val="hybridMultilevel"/>
    <w:tmpl w:val="3C2606C8"/>
    <w:lvl w:ilvl="0" w:tplc="6CEAB232">
      <w:start w:val="1"/>
      <w:numFmt w:val="bullet"/>
      <w:lvlText w:val="-"/>
      <w:lvlJc w:val="left"/>
      <w:pPr>
        <w:ind w:left="720" w:hanging="360"/>
      </w:pPr>
      <w:rPr>
        <w:rFonts w:ascii="Open Sans" w:hAnsi="Open San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78026C"/>
    <w:multiLevelType w:val="hybridMultilevel"/>
    <w:tmpl w:val="A180159A"/>
    <w:lvl w:ilvl="0" w:tplc="FF16802A">
      <w:start w:val="1"/>
      <w:numFmt w:val="bullet"/>
      <w:pStyle w:val="TM2"/>
      <w:lvlText w:val=""/>
      <w:lvlJc w:val="left"/>
      <w:pPr>
        <w:ind w:left="941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19" w15:restartNumberingAfterBreak="0">
    <w:nsid w:val="76AB609D"/>
    <w:multiLevelType w:val="hybridMultilevel"/>
    <w:tmpl w:val="880EFFDE"/>
    <w:lvl w:ilvl="0" w:tplc="4EE4EC52">
      <w:numFmt w:val="bullet"/>
      <w:lvlText w:val="-"/>
      <w:lvlJc w:val="left"/>
      <w:pPr>
        <w:ind w:left="644" w:hanging="360"/>
      </w:pPr>
      <w:rPr>
        <w:rFonts w:ascii="Open Sans" w:eastAsia="Calibri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 w15:restartNumberingAfterBreak="0">
    <w:nsid w:val="779E4BB2"/>
    <w:multiLevelType w:val="multilevel"/>
    <w:tmpl w:val="3B98CA88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ascii="Times New Roman" w:hAnsi="Times New Roman" w:hint="default"/>
        <w:sz w:val="24"/>
      </w:rPr>
    </w:lvl>
    <w:lvl w:ilvl="1">
      <w:start w:val="1"/>
      <w:numFmt w:val="decimal"/>
      <w:suff w:val="space"/>
      <w:lvlText w:val="%1%2."/>
      <w:lvlJc w:val="left"/>
      <w:pPr>
        <w:ind w:left="576" w:hanging="576"/>
      </w:pPr>
      <w:rPr>
        <w:rFonts w:ascii="Times New Roman" w:hAnsi="Times New Roman" w:hint="default"/>
        <w:b/>
        <w:i w:val="0"/>
        <w:sz w:val="24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F035AAF"/>
    <w:multiLevelType w:val="hybridMultilevel"/>
    <w:tmpl w:val="65ECA74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86177">
    <w:abstractNumId w:val="4"/>
  </w:num>
  <w:num w:numId="2" w16cid:durableId="139150269">
    <w:abstractNumId w:val="11"/>
  </w:num>
  <w:num w:numId="3" w16cid:durableId="50154843">
    <w:abstractNumId w:val="11"/>
    <w:lvlOverride w:ilvl="0">
      <w:lvl w:ilvl="0">
        <w:start w:val="1"/>
        <w:numFmt w:val="decimal"/>
        <w:suff w:val="space"/>
        <w:lvlText w:val="%1."/>
        <w:lvlJc w:val="left"/>
        <w:pPr>
          <w:ind w:left="432" w:hanging="432"/>
        </w:pPr>
        <w:rPr>
          <w:rFonts w:ascii="Times New Roman" w:hAnsi="Times New Roman" w:hint="default"/>
          <w:sz w:val="24"/>
        </w:rPr>
      </w:lvl>
    </w:lvlOverride>
    <w:lvlOverride w:ilvl="1">
      <w:lvl w:ilvl="1">
        <w:start w:val="1"/>
        <w:numFmt w:val="decimal"/>
        <w:suff w:val="space"/>
        <w:lvlText w:val="%1%2."/>
        <w:lvlJc w:val="left"/>
        <w:pPr>
          <w:ind w:left="576" w:hanging="576"/>
        </w:pPr>
        <w:rPr>
          <w:rFonts w:ascii="Times New Roman" w:hAnsi="Times New Roman" w:hint="default"/>
          <w:b/>
          <w:i w:val="0"/>
          <w:sz w:val="24"/>
          <w:u w:val="none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4" w16cid:durableId="1939478888">
    <w:abstractNumId w:val="20"/>
  </w:num>
  <w:num w:numId="5" w16cid:durableId="1017728645">
    <w:abstractNumId w:val="20"/>
    <w:lvlOverride w:ilvl="0">
      <w:lvl w:ilvl="0">
        <w:start w:val="1"/>
        <w:numFmt w:val="decimal"/>
        <w:suff w:val="space"/>
        <w:lvlText w:val="%1."/>
        <w:lvlJc w:val="left"/>
        <w:pPr>
          <w:ind w:left="432" w:hanging="432"/>
        </w:pPr>
        <w:rPr>
          <w:rFonts w:ascii="Times New Roman" w:hAnsi="Times New Roman" w:hint="default"/>
          <w:sz w:val="24"/>
        </w:rPr>
      </w:lvl>
    </w:lvlOverride>
    <w:lvlOverride w:ilvl="1">
      <w:lvl w:ilvl="1">
        <w:start w:val="1"/>
        <w:numFmt w:val="decimal"/>
        <w:suff w:val="space"/>
        <w:lvlText w:val="%1%2."/>
        <w:lvlJc w:val="left"/>
        <w:pPr>
          <w:ind w:left="576" w:hanging="576"/>
        </w:pPr>
        <w:rPr>
          <w:rFonts w:ascii="Times New Roman" w:hAnsi="Times New Roman" w:hint="default"/>
          <w:b/>
          <w:i w:val="0"/>
          <w:sz w:val="24"/>
          <w:u w:val="none"/>
        </w:rPr>
      </w:lvl>
    </w:lvlOverride>
    <w:lvlOverride w:ilvl="2">
      <w:lvl w:ilvl="2">
        <w:start w:val="1"/>
        <w:numFmt w:val="decimal"/>
        <w:suff w:val="space"/>
        <w:lvlText w:val="%1%2%3."/>
        <w:lvlJc w:val="left"/>
        <w:pPr>
          <w:ind w:left="720" w:hanging="720"/>
        </w:pPr>
        <w:rPr>
          <w:rFonts w:ascii="Times New Roman" w:hAnsi="Times New Roman" w:hint="default"/>
          <w:color w:val="auto"/>
          <w:sz w:val="22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pStyle w:val="Titre7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pStyle w:val="Titre8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pStyle w:val="Titre9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6" w16cid:durableId="2132168164">
    <w:abstractNumId w:val="16"/>
  </w:num>
  <w:num w:numId="7" w16cid:durableId="913781949">
    <w:abstractNumId w:val="9"/>
  </w:num>
  <w:num w:numId="8" w16cid:durableId="940725802">
    <w:abstractNumId w:val="14"/>
  </w:num>
  <w:num w:numId="9" w16cid:durableId="1780446215">
    <w:abstractNumId w:val="13"/>
  </w:num>
  <w:num w:numId="10" w16cid:durableId="1071201184">
    <w:abstractNumId w:val="21"/>
  </w:num>
  <w:num w:numId="11" w16cid:durableId="408114224">
    <w:abstractNumId w:val="6"/>
  </w:num>
  <w:num w:numId="12" w16cid:durableId="1192105529">
    <w:abstractNumId w:val="10"/>
  </w:num>
  <w:num w:numId="13" w16cid:durableId="756944497">
    <w:abstractNumId w:val="19"/>
  </w:num>
  <w:num w:numId="14" w16cid:durableId="446315425">
    <w:abstractNumId w:val="17"/>
  </w:num>
  <w:num w:numId="15" w16cid:durableId="1998996433">
    <w:abstractNumId w:val="15"/>
  </w:num>
  <w:num w:numId="16" w16cid:durableId="1844510790">
    <w:abstractNumId w:val="12"/>
  </w:num>
  <w:num w:numId="17" w16cid:durableId="296372599">
    <w:abstractNumId w:val="7"/>
  </w:num>
  <w:num w:numId="18" w16cid:durableId="1724481044">
    <w:abstractNumId w:val="20"/>
  </w:num>
  <w:num w:numId="19" w16cid:durableId="127866362">
    <w:abstractNumId w:val="0"/>
  </w:num>
  <w:num w:numId="20" w16cid:durableId="2011370254">
    <w:abstractNumId w:val="18"/>
  </w:num>
  <w:num w:numId="21" w16cid:durableId="163517169">
    <w:abstractNumId w:val="18"/>
    <w:lvlOverride w:ilvl="0">
      <w:startOverride w:val="1"/>
    </w:lvlOverride>
  </w:num>
  <w:num w:numId="22" w16cid:durableId="437407676">
    <w:abstractNumId w:val="3"/>
  </w:num>
  <w:num w:numId="23" w16cid:durableId="481578812">
    <w:abstractNumId w:val="8"/>
  </w:num>
  <w:num w:numId="24" w16cid:durableId="1413820861">
    <w:abstractNumId w:val="1"/>
  </w:num>
  <w:num w:numId="25" w16cid:durableId="1712803028">
    <w:abstractNumId w:val="16"/>
  </w:num>
  <w:num w:numId="26" w16cid:durableId="4720063">
    <w:abstractNumId w:val="2"/>
  </w:num>
  <w:num w:numId="27" w16cid:durableId="621156004">
    <w:abstractNumId w:val="1"/>
    <w:lvlOverride w:ilvl="0">
      <w:lvl w:ilvl="0">
        <w:numFmt w:val="bullet"/>
        <w:lvlText w:val="·"/>
        <w:lvlJc w:val="left"/>
        <w:pPr>
          <w:tabs>
            <w:tab w:val="num" w:pos="792"/>
          </w:tabs>
          <w:ind w:left="144"/>
        </w:pPr>
        <w:rPr>
          <w:rFonts w:ascii="Symbol" w:hAnsi="Symbol" w:cs="Symbol"/>
          <w:snapToGrid/>
          <w:sz w:val="17"/>
          <w:szCs w:val="17"/>
        </w:rPr>
      </w:lvl>
    </w:lvlOverride>
  </w:num>
  <w:num w:numId="28" w16cid:durableId="5506551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enforcement="1"/>
  <w:defaultTabStop w:val="708"/>
  <w:hyphenationZone w:val="425"/>
  <w:characterSpacingControl w:val="doNotCompress"/>
  <w:hdrShapeDefaults>
    <o:shapedefaults v:ext="edit" spidmax="135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7F0"/>
    <w:rsid w:val="000058FA"/>
    <w:rsid w:val="0006414A"/>
    <w:rsid w:val="000721C4"/>
    <w:rsid w:val="000B3120"/>
    <w:rsid w:val="000D273F"/>
    <w:rsid w:val="000E12DC"/>
    <w:rsid w:val="000E71BD"/>
    <w:rsid w:val="000F46FD"/>
    <w:rsid w:val="00102759"/>
    <w:rsid w:val="00111C97"/>
    <w:rsid w:val="00111E25"/>
    <w:rsid w:val="001166A0"/>
    <w:rsid w:val="0012249E"/>
    <w:rsid w:val="00126527"/>
    <w:rsid w:val="00127FA4"/>
    <w:rsid w:val="001316A5"/>
    <w:rsid w:val="00134600"/>
    <w:rsid w:val="00143F06"/>
    <w:rsid w:val="0014425D"/>
    <w:rsid w:val="00170545"/>
    <w:rsid w:val="001909B7"/>
    <w:rsid w:val="001948D0"/>
    <w:rsid w:val="001A6981"/>
    <w:rsid w:val="001D2480"/>
    <w:rsid w:val="001D3684"/>
    <w:rsid w:val="001E1A66"/>
    <w:rsid w:val="001E357F"/>
    <w:rsid w:val="001F78F6"/>
    <w:rsid w:val="00210E5F"/>
    <w:rsid w:val="002151E6"/>
    <w:rsid w:val="00215E4C"/>
    <w:rsid w:val="00227054"/>
    <w:rsid w:val="00231362"/>
    <w:rsid w:val="00235482"/>
    <w:rsid w:val="00246A31"/>
    <w:rsid w:val="00247D07"/>
    <w:rsid w:val="00263E5A"/>
    <w:rsid w:val="00264C79"/>
    <w:rsid w:val="002672A5"/>
    <w:rsid w:val="00274B65"/>
    <w:rsid w:val="00284916"/>
    <w:rsid w:val="00295CC6"/>
    <w:rsid w:val="002A1030"/>
    <w:rsid w:val="002A7CC9"/>
    <w:rsid w:val="002C13B9"/>
    <w:rsid w:val="002D49A8"/>
    <w:rsid w:val="002E4105"/>
    <w:rsid w:val="002E4B16"/>
    <w:rsid w:val="00301BEA"/>
    <w:rsid w:val="00311CD2"/>
    <w:rsid w:val="003211B8"/>
    <w:rsid w:val="00340194"/>
    <w:rsid w:val="0034372A"/>
    <w:rsid w:val="003508E8"/>
    <w:rsid w:val="00355651"/>
    <w:rsid w:val="00364CC3"/>
    <w:rsid w:val="0037633D"/>
    <w:rsid w:val="0038055C"/>
    <w:rsid w:val="00380B9A"/>
    <w:rsid w:val="00390002"/>
    <w:rsid w:val="003977EB"/>
    <w:rsid w:val="003A0E67"/>
    <w:rsid w:val="003A2DE6"/>
    <w:rsid w:val="003B0857"/>
    <w:rsid w:val="003C31ED"/>
    <w:rsid w:val="003D6E58"/>
    <w:rsid w:val="003E0D7F"/>
    <w:rsid w:val="003F2A5A"/>
    <w:rsid w:val="00420861"/>
    <w:rsid w:val="00421E29"/>
    <w:rsid w:val="00427FBD"/>
    <w:rsid w:val="00430055"/>
    <w:rsid w:val="00437414"/>
    <w:rsid w:val="00445E13"/>
    <w:rsid w:val="00455775"/>
    <w:rsid w:val="004748D4"/>
    <w:rsid w:val="00482403"/>
    <w:rsid w:val="004874F3"/>
    <w:rsid w:val="004B7F2A"/>
    <w:rsid w:val="004C0F31"/>
    <w:rsid w:val="004D1A21"/>
    <w:rsid w:val="005006B8"/>
    <w:rsid w:val="0055712F"/>
    <w:rsid w:val="0056410F"/>
    <w:rsid w:val="00582391"/>
    <w:rsid w:val="00587E69"/>
    <w:rsid w:val="00590660"/>
    <w:rsid w:val="005A608A"/>
    <w:rsid w:val="005C454B"/>
    <w:rsid w:val="005C793C"/>
    <w:rsid w:val="005D0164"/>
    <w:rsid w:val="005F1BB9"/>
    <w:rsid w:val="00606FA5"/>
    <w:rsid w:val="0060738B"/>
    <w:rsid w:val="006132EA"/>
    <w:rsid w:val="00616E96"/>
    <w:rsid w:val="00640170"/>
    <w:rsid w:val="006427F1"/>
    <w:rsid w:val="006571A9"/>
    <w:rsid w:val="0066351B"/>
    <w:rsid w:val="006647D1"/>
    <w:rsid w:val="00665F50"/>
    <w:rsid w:val="0068669A"/>
    <w:rsid w:val="00686E81"/>
    <w:rsid w:val="006A7262"/>
    <w:rsid w:val="006C0170"/>
    <w:rsid w:val="006C2491"/>
    <w:rsid w:val="006C799E"/>
    <w:rsid w:val="006D2CFC"/>
    <w:rsid w:val="006D5F53"/>
    <w:rsid w:val="00725B5E"/>
    <w:rsid w:val="00730C21"/>
    <w:rsid w:val="00734F91"/>
    <w:rsid w:val="007364A0"/>
    <w:rsid w:val="007541FF"/>
    <w:rsid w:val="0077085E"/>
    <w:rsid w:val="00786FD8"/>
    <w:rsid w:val="007877F8"/>
    <w:rsid w:val="007B52BC"/>
    <w:rsid w:val="007C0019"/>
    <w:rsid w:val="007F02A8"/>
    <w:rsid w:val="007F3604"/>
    <w:rsid w:val="007F4AB8"/>
    <w:rsid w:val="008041A8"/>
    <w:rsid w:val="00820B30"/>
    <w:rsid w:val="0083431B"/>
    <w:rsid w:val="00844653"/>
    <w:rsid w:val="00853A80"/>
    <w:rsid w:val="0086254A"/>
    <w:rsid w:val="008627F8"/>
    <w:rsid w:val="0086791F"/>
    <w:rsid w:val="00870FA9"/>
    <w:rsid w:val="008852AC"/>
    <w:rsid w:val="00890724"/>
    <w:rsid w:val="00890D56"/>
    <w:rsid w:val="00891288"/>
    <w:rsid w:val="008921EB"/>
    <w:rsid w:val="008937F8"/>
    <w:rsid w:val="008A53E9"/>
    <w:rsid w:val="008A65E4"/>
    <w:rsid w:val="008B7612"/>
    <w:rsid w:val="008C52CD"/>
    <w:rsid w:val="008E37D3"/>
    <w:rsid w:val="008E76EA"/>
    <w:rsid w:val="00907065"/>
    <w:rsid w:val="009317B4"/>
    <w:rsid w:val="00936031"/>
    <w:rsid w:val="0093766A"/>
    <w:rsid w:val="009416CB"/>
    <w:rsid w:val="00941D7C"/>
    <w:rsid w:val="00942CEA"/>
    <w:rsid w:val="00962FEE"/>
    <w:rsid w:val="00965D69"/>
    <w:rsid w:val="00974E10"/>
    <w:rsid w:val="009752A8"/>
    <w:rsid w:val="00976FA4"/>
    <w:rsid w:val="0098567D"/>
    <w:rsid w:val="00994176"/>
    <w:rsid w:val="00996074"/>
    <w:rsid w:val="009C6334"/>
    <w:rsid w:val="009C6529"/>
    <w:rsid w:val="009D02D0"/>
    <w:rsid w:val="009E2B73"/>
    <w:rsid w:val="009F375B"/>
    <w:rsid w:val="00A030D7"/>
    <w:rsid w:val="00A1177C"/>
    <w:rsid w:val="00A14296"/>
    <w:rsid w:val="00A32BF4"/>
    <w:rsid w:val="00A545B8"/>
    <w:rsid w:val="00A559AD"/>
    <w:rsid w:val="00A56CDC"/>
    <w:rsid w:val="00A84373"/>
    <w:rsid w:val="00A86CC3"/>
    <w:rsid w:val="00A942B0"/>
    <w:rsid w:val="00A972C5"/>
    <w:rsid w:val="00AA3C71"/>
    <w:rsid w:val="00AB0D99"/>
    <w:rsid w:val="00AC2558"/>
    <w:rsid w:val="00AC53B7"/>
    <w:rsid w:val="00AE2952"/>
    <w:rsid w:val="00AE6915"/>
    <w:rsid w:val="00AF2E5C"/>
    <w:rsid w:val="00B03BED"/>
    <w:rsid w:val="00B16991"/>
    <w:rsid w:val="00B22D25"/>
    <w:rsid w:val="00B33D7A"/>
    <w:rsid w:val="00B35B40"/>
    <w:rsid w:val="00B4676A"/>
    <w:rsid w:val="00B76C1C"/>
    <w:rsid w:val="00B82468"/>
    <w:rsid w:val="00B85428"/>
    <w:rsid w:val="00B863A6"/>
    <w:rsid w:val="00B87835"/>
    <w:rsid w:val="00BA2608"/>
    <w:rsid w:val="00BA2FAB"/>
    <w:rsid w:val="00BC4F4C"/>
    <w:rsid w:val="00C0662B"/>
    <w:rsid w:val="00C34179"/>
    <w:rsid w:val="00C4129E"/>
    <w:rsid w:val="00C710E2"/>
    <w:rsid w:val="00C816C3"/>
    <w:rsid w:val="00CA67F0"/>
    <w:rsid w:val="00CB11C7"/>
    <w:rsid w:val="00CB1982"/>
    <w:rsid w:val="00CB7604"/>
    <w:rsid w:val="00CE5F93"/>
    <w:rsid w:val="00CF0CA0"/>
    <w:rsid w:val="00CF1DC5"/>
    <w:rsid w:val="00CF32AD"/>
    <w:rsid w:val="00D04E73"/>
    <w:rsid w:val="00D31F37"/>
    <w:rsid w:val="00D370BF"/>
    <w:rsid w:val="00D42AED"/>
    <w:rsid w:val="00D6709B"/>
    <w:rsid w:val="00D70A5B"/>
    <w:rsid w:val="00D71C10"/>
    <w:rsid w:val="00D9758E"/>
    <w:rsid w:val="00DC0DD1"/>
    <w:rsid w:val="00DD0357"/>
    <w:rsid w:val="00DD7770"/>
    <w:rsid w:val="00E00E6E"/>
    <w:rsid w:val="00E063B5"/>
    <w:rsid w:val="00E17F4F"/>
    <w:rsid w:val="00E2120D"/>
    <w:rsid w:val="00E34BE5"/>
    <w:rsid w:val="00E441A5"/>
    <w:rsid w:val="00E450B1"/>
    <w:rsid w:val="00E52FF2"/>
    <w:rsid w:val="00E5477C"/>
    <w:rsid w:val="00E67CFE"/>
    <w:rsid w:val="00E72B0B"/>
    <w:rsid w:val="00E847B4"/>
    <w:rsid w:val="00EA47C8"/>
    <w:rsid w:val="00EA5B4D"/>
    <w:rsid w:val="00EA6F7E"/>
    <w:rsid w:val="00EE053A"/>
    <w:rsid w:val="00EE0AC4"/>
    <w:rsid w:val="00EE369F"/>
    <w:rsid w:val="00F04F1A"/>
    <w:rsid w:val="00F22220"/>
    <w:rsid w:val="00F271B4"/>
    <w:rsid w:val="00F346A7"/>
    <w:rsid w:val="00F563B9"/>
    <w:rsid w:val="00F65C41"/>
    <w:rsid w:val="00F76659"/>
    <w:rsid w:val="00F77BB9"/>
    <w:rsid w:val="00F816B9"/>
    <w:rsid w:val="00F86F73"/>
    <w:rsid w:val="00FA3D46"/>
    <w:rsid w:val="00FC0B01"/>
    <w:rsid w:val="00FD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5169"/>
    <o:shapelayout v:ext="edit">
      <o:idmap v:ext="edit" data="1"/>
    </o:shapelayout>
  </w:shapeDefaults>
  <w:decimalSymbol w:val=","/>
  <w:listSeparator w:val=";"/>
  <w14:docId w14:val="2A7CC1BB"/>
  <w15:docId w15:val="{7A4F1BE7-6F58-48F3-996A-F42E6E3C9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F31"/>
    <w:pPr>
      <w:spacing w:before="60"/>
      <w:jc w:val="both"/>
    </w:pPr>
    <w:rPr>
      <w:rFonts w:ascii="Open Sans" w:hAnsi="Open Sans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844653"/>
    <w:pPr>
      <w:pBdr>
        <w:top w:val="dotted" w:sz="4" w:space="16" w:color="7F7F7F" w:themeColor="text1" w:themeTint="80"/>
      </w:pBdr>
      <w:spacing w:before="360"/>
      <w:outlineLvl w:val="0"/>
    </w:pPr>
    <w:rPr>
      <w:rFonts w:eastAsiaTheme="majorEastAsia" w:cs="Open Sans"/>
      <w:b/>
      <w:bCs/>
      <w:smallCaps/>
      <w:color w:val="000066"/>
      <w:sz w:val="28"/>
      <w:szCs w:val="28"/>
      <w:u w:val="singl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55775"/>
    <w:pPr>
      <w:numPr>
        <w:numId w:val="22"/>
      </w:numPr>
      <w:spacing w:before="120"/>
      <w:ind w:left="567" w:hanging="210"/>
      <w:outlineLvl w:val="1"/>
    </w:pPr>
    <w:rPr>
      <w:rFonts w:eastAsiaTheme="majorEastAsia" w:cstheme="majorBidi"/>
      <w:b/>
      <w:bCs/>
      <w:szCs w:val="2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55775"/>
    <w:pPr>
      <w:spacing w:before="0"/>
      <w:ind w:left="993"/>
      <w:outlineLvl w:val="2"/>
    </w:pPr>
    <w:rPr>
      <w:i/>
      <w:iCs/>
    </w:rPr>
  </w:style>
  <w:style w:type="paragraph" w:styleId="Titre4">
    <w:name w:val="heading 4"/>
    <w:basedOn w:val="Paragraphedeliste"/>
    <w:next w:val="Normal"/>
    <w:link w:val="Titre4Car"/>
    <w:uiPriority w:val="9"/>
    <w:unhideWhenUsed/>
    <w:qFormat/>
    <w:rsid w:val="007B52BC"/>
    <w:pPr>
      <w:numPr>
        <w:numId w:val="6"/>
      </w:numPr>
      <w:spacing w:before="0"/>
      <w:outlineLvl w:val="3"/>
    </w:pPr>
  </w:style>
  <w:style w:type="paragraph" w:styleId="Titre5">
    <w:name w:val="heading 5"/>
    <w:basedOn w:val="Paragraphedeliste"/>
    <w:next w:val="Normal"/>
    <w:link w:val="Titre5Car"/>
    <w:uiPriority w:val="9"/>
    <w:unhideWhenUsed/>
    <w:qFormat/>
    <w:rsid w:val="00FA3D46"/>
    <w:pPr>
      <w:numPr>
        <w:numId w:val="7"/>
      </w:numPr>
      <w:spacing w:before="0"/>
      <w:ind w:left="426" w:hanging="66"/>
      <w:outlineLvl w:val="4"/>
    </w:p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111C97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"/>
      <w:ind w:left="567" w:right="567"/>
      <w:outlineLvl w:val="5"/>
    </w:pPr>
    <w:rPr>
      <w:i/>
      <w:color w:val="00006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563B9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563B9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563B9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21E2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21E29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421E2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21E29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559A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559AD"/>
    <w:rPr>
      <w:rFonts w:ascii="Tahoma" w:hAnsi="Tahoma" w:cs="Tahoma"/>
      <w:sz w:val="16"/>
      <w:szCs w:val="16"/>
      <w:lang w:eastAsia="en-US"/>
    </w:rPr>
  </w:style>
  <w:style w:type="paragraph" w:styleId="Titre">
    <w:name w:val="Title"/>
    <w:basedOn w:val="Normal"/>
    <w:next w:val="Normal"/>
    <w:link w:val="TitreCar"/>
    <w:uiPriority w:val="10"/>
    <w:qFormat/>
    <w:rsid w:val="00F563B9"/>
    <w:pPr>
      <w:spacing w:before="0" w:after="240"/>
      <w:jc w:val="center"/>
    </w:pPr>
    <w:rPr>
      <w:b/>
      <w:caps/>
      <w:sz w:val="28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F563B9"/>
    <w:rPr>
      <w:rFonts w:ascii="Times New Roman" w:hAnsi="Times New Roman"/>
      <w:b/>
      <w:caps/>
      <w:sz w:val="28"/>
      <w:szCs w:val="24"/>
      <w:u w:val="single"/>
      <w:lang w:eastAsia="en-US"/>
    </w:rPr>
  </w:style>
  <w:style w:type="character" w:customStyle="1" w:styleId="Titre1Car">
    <w:name w:val="Titre 1 Car"/>
    <w:basedOn w:val="Policepardfaut"/>
    <w:link w:val="Titre1"/>
    <w:uiPriority w:val="9"/>
    <w:rsid w:val="00844653"/>
    <w:rPr>
      <w:rFonts w:ascii="Open Sans" w:eastAsiaTheme="majorEastAsia" w:hAnsi="Open Sans" w:cs="Open Sans"/>
      <w:b/>
      <w:bCs/>
      <w:smallCaps/>
      <w:color w:val="000066"/>
      <w:sz w:val="28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455775"/>
    <w:rPr>
      <w:rFonts w:ascii="Open Sans" w:eastAsiaTheme="majorEastAsia" w:hAnsi="Open Sans" w:cstheme="majorBidi"/>
      <w:b/>
      <w:bCs/>
      <w:szCs w:val="22"/>
    </w:rPr>
  </w:style>
  <w:style w:type="character" w:customStyle="1" w:styleId="Titre3Car">
    <w:name w:val="Titre 3 Car"/>
    <w:basedOn w:val="Policepardfaut"/>
    <w:link w:val="Titre3"/>
    <w:uiPriority w:val="9"/>
    <w:rsid w:val="00455775"/>
    <w:rPr>
      <w:rFonts w:ascii="Open Sans" w:hAnsi="Open Sans"/>
      <w:i/>
      <w:iCs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7B52BC"/>
    <w:rPr>
      <w:rFonts w:ascii="Times New Roman" w:hAnsi="Times New Roman"/>
      <w:sz w:val="22"/>
      <w:szCs w:val="24"/>
      <w:lang w:eastAsia="en-US"/>
    </w:rPr>
  </w:style>
  <w:style w:type="character" w:customStyle="1" w:styleId="Titre5Car">
    <w:name w:val="Titre 5 Car"/>
    <w:basedOn w:val="Policepardfaut"/>
    <w:link w:val="Titre5"/>
    <w:uiPriority w:val="9"/>
    <w:rsid w:val="00FA3D46"/>
    <w:rPr>
      <w:rFonts w:ascii="Times New Roman" w:hAnsi="Times New Roman"/>
      <w:sz w:val="22"/>
      <w:szCs w:val="24"/>
      <w:lang w:eastAsia="en-US"/>
    </w:rPr>
  </w:style>
  <w:style w:type="character" w:customStyle="1" w:styleId="Titre6Car">
    <w:name w:val="Titre 6 Car"/>
    <w:basedOn w:val="Policepardfaut"/>
    <w:link w:val="Titre6"/>
    <w:uiPriority w:val="9"/>
    <w:rsid w:val="00111C97"/>
    <w:rPr>
      <w:rFonts w:ascii="Times New Roman" w:hAnsi="Times New Roman"/>
      <w:i/>
      <w:color w:val="000066"/>
      <w:sz w:val="22"/>
      <w:szCs w:val="24"/>
      <w:lang w:eastAsia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F563B9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4"/>
      <w:lang w:eastAsia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F563B9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F563B9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styleId="Paragraphedeliste">
    <w:name w:val="List Paragraph"/>
    <w:basedOn w:val="Normal"/>
    <w:uiPriority w:val="34"/>
    <w:qFormat/>
    <w:rsid w:val="007B52BC"/>
    <w:pPr>
      <w:ind w:left="720"/>
      <w:contextualSpacing/>
    </w:pPr>
  </w:style>
  <w:style w:type="paragraph" w:styleId="TM1">
    <w:name w:val="toc 1"/>
    <w:basedOn w:val="Normal"/>
    <w:next w:val="Normal"/>
    <w:autoRedefine/>
    <w:uiPriority w:val="39"/>
    <w:unhideWhenUsed/>
    <w:rsid w:val="00E441A5"/>
    <w:pPr>
      <w:numPr>
        <w:numId w:val="23"/>
      </w:numPr>
      <w:tabs>
        <w:tab w:val="right" w:leader="dot" w:pos="10338"/>
      </w:tabs>
      <w:spacing w:before="120"/>
      <w:ind w:left="567" w:hanging="210"/>
    </w:pPr>
    <w:rPr>
      <w:noProof/>
      <w:szCs w:val="20"/>
    </w:rPr>
  </w:style>
  <w:style w:type="paragraph" w:styleId="TM2">
    <w:name w:val="toc 2"/>
    <w:basedOn w:val="Normal"/>
    <w:next w:val="Normal"/>
    <w:autoRedefine/>
    <w:uiPriority w:val="39"/>
    <w:unhideWhenUsed/>
    <w:rsid w:val="00EE369F"/>
    <w:pPr>
      <w:numPr>
        <w:numId w:val="20"/>
      </w:numPr>
      <w:tabs>
        <w:tab w:val="right" w:leader="dot" w:pos="10338"/>
      </w:tabs>
      <w:ind w:left="284" w:hanging="142"/>
    </w:pPr>
    <w:rPr>
      <w:noProof/>
      <w:sz w:val="18"/>
      <w:szCs w:val="22"/>
    </w:rPr>
  </w:style>
  <w:style w:type="paragraph" w:styleId="TM3">
    <w:name w:val="toc 3"/>
    <w:basedOn w:val="Normal"/>
    <w:next w:val="Normal"/>
    <w:autoRedefine/>
    <w:uiPriority w:val="39"/>
    <w:unhideWhenUsed/>
    <w:rsid w:val="00B22D25"/>
    <w:pPr>
      <w:tabs>
        <w:tab w:val="right" w:leader="dot" w:pos="10338"/>
      </w:tabs>
      <w:ind w:left="442"/>
    </w:pPr>
    <w:rPr>
      <w:noProof/>
    </w:rPr>
  </w:style>
  <w:style w:type="character" w:styleId="Lienhypertexte">
    <w:name w:val="Hyperlink"/>
    <w:uiPriority w:val="99"/>
    <w:unhideWhenUsed/>
    <w:rsid w:val="003C31ED"/>
    <w:rPr>
      <w:color w:val="0000CC"/>
    </w:rPr>
  </w:style>
  <w:style w:type="table" w:styleId="Grilledutableau">
    <w:name w:val="Table Grid"/>
    <w:basedOn w:val="TableauNormal"/>
    <w:uiPriority w:val="59"/>
    <w:rsid w:val="008A53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13460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9416CB"/>
    <w:rPr>
      <w:color w:val="800080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962FE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66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2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54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cueil.mairie@plumergat.fr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accueil.mairie@plumergat.f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ccueil.mairie@plumergat.fr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&#201;RIC\1-Administration\z-Modeles\Eric-Modeles_Word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577933F-A332-45A4-9959-ED3870F68F39}"/>
      </w:docPartPr>
      <w:docPartBody>
        <w:p w:rsidR="003F5020" w:rsidRDefault="003F5020"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B435507BEA14A16AC4521948193428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B8356C0-633F-4472-AB8E-687EE3E0355E}"/>
      </w:docPartPr>
      <w:docPartBody>
        <w:p w:rsidR="003F5020" w:rsidRDefault="003F5020" w:rsidP="003F5020">
          <w:pPr>
            <w:pStyle w:val="2B435507BEA14A16AC4521948193428A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DEDFC550C5E42DD8A03A1FEC2E57DA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397D4C-3429-406F-9B38-3442CF8434A2}"/>
      </w:docPartPr>
      <w:docPartBody>
        <w:p w:rsidR="003F5020" w:rsidRDefault="003F5020" w:rsidP="003F5020">
          <w:pPr>
            <w:pStyle w:val="5DEDFC550C5E42DD8A03A1FEC2E57DA2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0C95E3C8D7544AE9F96DD73E620E8A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1D5C2BD-49C4-4280-8484-76F910471AB2}"/>
      </w:docPartPr>
      <w:docPartBody>
        <w:p w:rsidR="00167300" w:rsidRDefault="00167300" w:rsidP="00167300">
          <w:pPr>
            <w:pStyle w:val="80C95E3C8D7544AE9F96DD73E620E8A4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A6C49D49285431F843173E46459562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DEB8F6D-F1D3-4019-9F66-C84187DFBC36}"/>
      </w:docPartPr>
      <w:docPartBody>
        <w:p w:rsidR="00167300" w:rsidRDefault="00167300" w:rsidP="00167300">
          <w:pPr>
            <w:pStyle w:val="DA6C49D49285431F843173E46459562E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F9417A07D634AC7A329D607AC30288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1700876-A21F-4B41-964B-3B40F27B13E9}"/>
      </w:docPartPr>
      <w:docPartBody>
        <w:p w:rsidR="00167300" w:rsidRDefault="00167300" w:rsidP="00167300">
          <w:pPr>
            <w:pStyle w:val="0F9417A07D634AC7A329D607AC302883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D1267FA1C3F42BE95AF5180AB16D93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0F5A48A-04AE-4F69-B797-25D28E5A73DD}"/>
      </w:docPartPr>
      <w:docPartBody>
        <w:p w:rsidR="00167300" w:rsidRDefault="00167300" w:rsidP="00167300">
          <w:pPr>
            <w:pStyle w:val="9D1267FA1C3F42BE95AF5180AB16D931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9ED3B921B4E4FEDB31413AA9990436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6941BA4-2DE4-44AA-8C57-12340FB32C32}"/>
      </w:docPartPr>
      <w:docPartBody>
        <w:p w:rsidR="00167300" w:rsidRDefault="00167300" w:rsidP="00167300">
          <w:pPr>
            <w:pStyle w:val="D9ED3B921B4E4FEDB31413AA99904367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3EB265652A4438097D6C0AEDC1C191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1552A88-93A3-45B7-9916-06C44240749F}"/>
      </w:docPartPr>
      <w:docPartBody>
        <w:p w:rsidR="00167300" w:rsidRDefault="00167300" w:rsidP="00167300">
          <w:pPr>
            <w:pStyle w:val="83EB265652A4438097D6C0AEDC1C1912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3A4D9418494461A8AB0FC8A9E794E5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26188BC-E26A-434B-A6EE-43BEF800E6C2}"/>
      </w:docPartPr>
      <w:docPartBody>
        <w:p w:rsidR="00167300" w:rsidRDefault="00167300" w:rsidP="00167300">
          <w:pPr>
            <w:pStyle w:val="93A4D9418494461A8AB0FC8A9E794E5C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9CFF11FC64242CB9107B4E65979B9E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56BCFCB-A6A8-4E19-91F5-43BA72A530AC}"/>
      </w:docPartPr>
      <w:docPartBody>
        <w:p w:rsidR="00167300" w:rsidRDefault="00167300" w:rsidP="00167300">
          <w:pPr>
            <w:pStyle w:val="09CFF11FC64242CB9107B4E65979B9EA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229C44C2E784DEFA893EBDDC7E0860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971A1DB-C399-447A-8F7B-788D0406E318}"/>
      </w:docPartPr>
      <w:docPartBody>
        <w:p w:rsidR="00167300" w:rsidRDefault="00167300" w:rsidP="00167300">
          <w:pPr>
            <w:pStyle w:val="6229C44C2E784DEFA893EBDDC7E0860E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E4DC4B7BEF54F8EAD41865D2F81215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1CE99E4-BAAB-464C-A5CD-F8B9620D61AF}"/>
      </w:docPartPr>
      <w:docPartBody>
        <w:p w:rsidR="00167300" w:rsidRDefault="00167300" w:rsidP="00167300">
          <w:pPr>
            <w:pStyle w:val="FE4DC4B7BEF54F8EAD41865D2F812158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9229C95FBF44F30BA06A29D6C0D1DF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CAE21D5-E525-4F35-906E-8CF2B9972B19}"/>
      </w:docPartPr>
      <w:docPartBody>
        <w:p w:rsidR="00167300" w:rsidRDefault="00167300" w:rsidP="00167300">
          <w:pPr>
            <w:pStyle w:val="39229C95FBF44F30BA06A29D6C0D1DF0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3933063665C4D9D95411EC44B175F9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DF3A90-4A95-4BE7-A83A-AF6DC47FA676}"/>
      </w:docPartPr>
      <w:docPartBody>
        <w:p w:rsidR="00167300" w:rsidRDefault="00167300" w:rsidP="00167300">
          <w:pPr>
            <w:pStyle w:val="23933063665C4D9D95411EC44B175F9C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89E40C96E3E4BFDAC8B79EF1BD91D8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C19D167-EBEF-45A3-B37C-6144603E5757}"/>
      </w:docPartPr>
      <w:docPartBody>
        <w:p w:rsidR="00143654" w:rsidRDefault="00143654" w:rsidP="00143654">
          <w:pPr>
            <w:pStyle w:val="689E40C96E3E4BFDAC8B79EF1BD91D8D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F76228B8BE0478E9FA7BF31C486E62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A9D3CA5-D536-49DB-B7A1-F988544E719C}"/>
      </w:docPartPr>
      <w:docPartBody>
        <w:p w:rsidR="00143654" w:rsidRDefault="00143654" w:rsidP="00143654">
          <w:pPr>
            <w:pStyle w:val="CF76228B8BE0478E9FA7BF31C486E629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DAF65AE08EE4074AF3DBD0637701DA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F7AF64-E93B-430F-9078-BF370960D798}"/>
      </w:docPartPr>
      <w:docPartBody>
        <w:p w:rsidR="00143654" w:rsidRDefault="00143654" w:rsidP="00143654">
          <w:pPr>
            <w:pStyle w:val="DDAF65AE08EE4074AF3DBD0637701DAF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kzidenzGroteskBQ-Medium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seoModerno">
    <w:altName w:val="Calibri"/>
    <w:panose1 w:val="00000000000000000000"/>
    <w:charset w:val="00"/>
    <w:family w:val="auto"/>
    <w:pitch w:val="variable"/>
    <w:sig w:usb0="A00000FF" w:usb1="5000207B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020"/>
    <w:rsid w:val="00143654"/>
    <w:rsid w:val="00167300"/>
    <w:rsid w:val="003F5020"/>
    <w:rsid w:val="00F0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143654"/>
    <w:rPr>
      <w:color w:val="666666"/>
    </w:rPr>
  </w:style>
  <w:style w:type="paragraph" w:customStyle="1" w:styleId="2B435507BEA14A16AC4521948193428A">
    <w:name w:val="2B435507BEA14A16AC4521948193428A"/>
    <w:rsid w:val="003F5020"/>
  </w:style>
  <w:style w:type="paragraph" w:customStyle="1" w:styleId="5DEDFC550C5E42DD8A03A1FEC2E57DA2">
    <w:name w:val="5DEDFC550C5E42DD8A03A1FEC2E57DA2"/>
    <w:rsid w:val="003F5020"/>
  </w:style>
  <w:style w:type="paragraph" w:customStyle="1" w:styleId="80C95E3C8D7544AE9F96DD73E620E8A4">
    <w:name w:val="80C95E3C8D7544AE9F96DD73E620E8A4"/>
    <w:rsid w:val="00167300"/>
  </w:style>
  <w:style w:type="paragraph" w:customStyle="1" w:styleId="DA6C49D49285431F843173E46459562E">
    <w:name w:val="DA6C49D49285431F843173E46459562E"/>
    <w:rsid w:val="00167300"/>
  </w:style>
  <w:style w:type="paragraph" w:customStyle="1" w:styleId="0F9417A07D634AC7A329D607AC302883">
    <w:name w:val="0F9417A07D634AC7A329D607AC302883"/>
    <w:rsid w:val="00167300"/>
  </w:style>
  <w:style w:type="paragraph" w:customStyle="1" w:styleId="9D1267FA1C3F42BE95AF5180AB16D931">
    <w:name w:val="9D1267FA1C3F42BE95AF5180AB16D931"/>
    <w:rsid w:val="00167300"/>
  </w:style>
  <w:style w:type="paragraph" w:customStyle="1" w:styleId="D9ED3B921B4E4FEDB31413AA99904367">
    <w:name w:val="D9ED3B921B4E4FEDB31413AA99904367"/>
    <w:rsid w:val="00167300"/>
  </w:style>
  <w:style w:type="paragraph" w:customStyle="1" w:styleId="83EB265652A4438097D6C0AEDC1C1912">
    <w:name w:val="83EB265652A4438097D6C0AEDC1C1912"/>
    <w:rsid w:val="00167300"/>
  </w:style>
  <w:style w:type="paragraph" w:customStyle="1" w:styleId="93A4D9418494461A8AB0FC8A9E794E5C">
    <w:name w:val="93A4D9418494461A8AB0FC8A9E794E5C"/>
    <w:rsid w:val="00167300"/>
  </w:style>
  <w:style w:type="paragraph" w:customStyle="1" w:styleId="09CFF11FC64242CB9107B4E65979B9EA">
    <w:name w:val="09CFF11FC64242CB9107B4E65979B9EA"/>
    <w:rsid w:val="00167300"/>
  </w:style>
  <w:style w:type="paragraph" w:customStyle="1" w:styleId="6229C44C2E784DEFA893EBDDC7E0860E">
    <w:name w:val="6229C44C2E784DEFA893EBDDC7E0860E"/>
    <w:rsid w:val="00167300"/>
  </w:style>
  <w:style w:type="paragraph" w:customStyle="1" w:styleId="FE4DC4B7BEF54F8EAD41865D2F812158">
    <w:name w:val="FE4DC4B7BEF54F8EAD41865D2F812158"/>
    <w:rsid w:val="00167300"/>
  </w:style>
  <w:style w:type="paragraph" w:customStyle="1" w:styleId="39229C95FBF44F30BA06A29D6C0D1DF0">
    <w:name w:val="39229C95FBF44F30BA06A29D6C0D1DF0"/>
    <w:rsid w:val="00167300"/>
  </w:style>
  <w:style w:type="paragraph" w:customStyle="1" w:styleId="23933063665C4D9D95411EC44B175F9C">
    <w:name w:val="23933063665C4D9D95411EC44B175F9C"/>
    <w:rsid w:val="00167300"/>
  </w:style>
  <w:style w:type="paragraph" w:customStyle="1" w:styleId="689E40C96E3E4BFDAC8B79EF1BD91D8D">
    <w:name w:val="689E40C96E3E4BFDAC8B79EF1BD91D8D"/>
    <w:rsid w:val="00143654"/>
  </w:style>
  <w:style w:type="paragraph" w:customStyle="1" w:styleId="CF76228B8BE0478E9FA7BF31C486E629">
    <w:name w:val="CF76228B8BE0478E9FA7BF31C486E629"/>
    <w:rsid w:val="00143654"/>
  </w:style>
  <w:style w:type="paragraph" w:customStyle="1" w:styleId="DDAF65AE08EE4074AF3DBD0637701DAF">
    <w:name w:val="DDAF65AE08EE4074AF3DBD0637701DAF"/>
    <w:rsid w:val="001436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A08BD-EBE7-4794-8B0B-7B1EE380F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Eric-Modeles_Word.dotx</Template>
  <TotalTime>1</TotalTime>
  <Pages>1</Pages>
  <Words>266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Word</vt:lpstr>
    </vt:vector>
  </TitlesOfParts>
  <Company>MINISTERE DE LA DEFENSE</Company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Word</dc:title>
  <dc:creator>Eric Pelatan</dc:creator>
  <cp:keywords>Modèle</cp:keywords>
  <cp:lastModifiedBy>Eric Pelatan (Communication-Conduite de projets)</cp:lastModifiedBy>
  <cp:revision>2</cp:revision>
  <cp:lastPrinted>2024-03-27T15:50:00Z</cp:lastPrinted>
  <dcterms:created xsi:type="dcterms:W3CDTF">2024-03-28T08:29:00Z</dcterms:created>
  <dcterms:modified xsi:type="dcterms:W3CDTF">2024-03-28T08:29:00Z</dcterms:modified>
</cp:coreProperties>
</file>