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A5D5E8" w14:textId="41C11833" w:rsidR="00712D6A" w:rsidRPr="004A1D86" w:rsidRDefault="00511844" w:rsidP="00D456FF">
      <w:pPr>
        <w:pStyle w:val="Titre"/>
        <w:rPr>
          <w:rFonts w:ascii="MuseoModerno" w:hAnsi="MuseoModerno"/>
          <w:sz w:val="36"/>
          <w:szCs w:val="24"/>
        </w:rPr>
      </w:pPr>
      <w:r>
        <w:rPr>
          <w:b w:val="0"/>
          <w:bCs/>
          <w:noProof/>
        </w:rPr>
        <w:drawing>
          <wp:anchor distT="0" distB="0" distL="114300" distR="114300" simplePos="0" relativeHeight="251659264" behindDoc="0" locked="0" layoutInCell="1" allowOverlap="1" wp14:anchorId="27CA2941" wp14:editId="3CB7E9A6">
            <wp:simplePos x="0" y="0"/>
            <wp:positionH relativeFrom="column">
              <wp:posOffset>-145167</wp:posOffset>
            </wp:positionH>
            <wp:positionV relativeFrom="paragraph">
              <wp:posOffset>-570478</wp:posOffset>
            </wp:positionV>
            <wp:extent cx="1800000" cy="553333"/>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00000" cy="553333"/>
                    </a:xfrm>
                    <a:prstGeom prst="rect">
                      <a:avLst/>
                    </a:prstGeom>
                  </pic:spPr>
                </pic:pic>
              </a:graphicData>
            </a:graphic>
          </wp:anchor>
        </w:drawing>
      </w:r>
      <w:r w:rsidR="00712D6A" w:rsidRPr="004A1D86">
        <w:rPr>
          <w:rFonts w:ascii="MuseoModerno" w:hAnsi="MuseoModerno"/>
          <w:sz w:val="36"/>
          <w:szCs w:val="24"/>
        </w:rPr>
        <w:t>DISPOSITIF ARGENT POCHE</w:t>
      </w:r>
    </w:p>
    <w:p w14:paraId="1078CBAB" w14:textId="1A4BE06E" w:rsidR="004A1D86" w:rsidRDefault="004A1D86" w:rsidP="005312EF">
      <w:pPr>
        <w:pStyle w:val="Titre"/>
        <w:spacing w:before="0" w:after="360"/>
        <w:rPr>
          <w:u w:val="none"/>
        </w:rPr>
      </w:pPr>
      <w:r w:rsidRPr="004A1D86">
        <w:rPr>
          <w:u w:val="none"/>
        </w:rPr>
        <w:t>Dossier d’inscription</w:t>
      </w:r>
    </w:p>
    <w:p w14:paraId="4508777C" w14:textId="1DAC5C2F" w:rsidR="005312EF" w:rsidRPr="005312EF" w:rsidRDefault="005312EF" w:rsidP="005312EF">
      <w:pPr>
        <w:pBdr>
          <w:top w:val="dotted" w:sz="4" w:space="1" w:color="auto"/>
          <w:left w:val="dotted" w:sz="4" w:space="4" w:color="auto"/>
          <w:bottom w:val="dotted" w:sz="4" w:space="1" w:color="auto"/>
          <w:right w:val="dotted" w:sz="4" w:space="4" w:color="auto"/>
        </w:pBdr>
        <w:shd w:val="clear" w:color="auto" w:fill="FFFFCC"/>
        <w:spacing w:after="240"/>
        <w:ind w:left="567" w:right="709"/>
        <w:jc w:val="center"/>
        <w:rPr>
          <w:i/>
          <w:iCs/>
          <w:color w:val="000066"/>
        </w:rPr>
      </w:pPr>
      <w:r w:rsidRPr="005312EF">
        <w:rPr>
          <w:i/>
          <w:iCs/>
          <w:color w:val="000066"/>
        </w:rPr>
        <w:t>Pour les personnes</w:t>
      </w:r>
      <w:r w:rsidR="0073436D">
        <w:rPr>
          <w:i/>
          <w:iCs/>
          <w:color w:val="000066"/>
        </w:rPr>
        <w:t xml:space="preserve"> déjà</w:t>
      </w:r>
      <w:r w:rsidRPr="005312EF">
        <w:rPr>
          <w:i/>
          <w:iCs/>
          <w:color w:val="000066"/>
        </w:rPr>
        <w:t xml:space="preserve"> inscrites, il n’est pas nécessaire de remplir le dossier sauf changement de situation (adresse, coordonnées de contact, contrat d’assurance, etc.)</w:t>
      </w:r>
    </w:p>
    <w:p w14:paraId="6B32A3F7" w14:textId="04ECB919" w:rsidR="00712D6A" w:rsidRDefault="00712D6A" w:rsidP="005200B7">
      <w:pPr>
        <w:tabs>
          <w:tab w:val="left" w:pos="2127"/>
          <w:tab w:val="left" w:pos="5103"/>
        </w:tabs>
      </w:pPr>
      <w:r w:rsidRPr="00EA5345">
        <w:rPr>
          <w:b/>
          <w:bCs/>
        </w:rPr>
        <w:t>Nom</w:t>
      </w:r>
      <w:r w:rsidRPr="00D456FF">
        <w:t xml:space="preserve"> : </w:t>
      </w:r>
      <w:sdt>
        <w:sdtPr>
          <w:rPr>
            <w:b/>
            <w:bCs/>
            <w:caps/>
          </w:rPr>
          <w:alias w:val="Saisir le nom de famille"/>
          <w:tag w:val="Saisir le nom de famille"/>
          <w:id w:val="771210284"/>
          <w:placeholder>
            <w:docPart w:val="DefaultPlaceholder_-1854013440"/>
          </w:placeholder>
          <w15:color w:val="000000"/>
        </w:sdtPr>
        <w:sdtEndPr/>
        <w:sdtContent>
          <w:r w:rsidR="005200B7">
            <w:rPr>
              <w:b/>
              <w:bCs/>
              <w:caps/>
            </w:rPr>
            <w:t>…………………</w:t>
          </w:r>
          <w:proofErr w:type="gramStart"/>
          <w:r w:rsidR="005200B7">
            <w:rPr>
              <w:b/>
              <w:bCs/>
              <w:caps/>
            </w:rPr>
            <w:t>…….</w:t>
          </w:r>
          <w:proofErr w:type="gramEnd"/>
          <w:r w:rsidR="005200B7">
            <w:rPr>
              <w:b/>
              <w:bCs/>
              <w:caps/>
            </w:rPr>
            <w:t>.</w:t>
          </w:r>
        </w:sdtContent>
      </w:sdt>
      <w:r w:rsidR="00857709">
        <w:tab/>
      </w:r>
      <w:r w:rsidRPr="00EA5345">
        <w:rPr>
          <w:b/>
          <w:bCs/>
        </w:rPr>
        <w:t>Prénom</w:t>
      </w:r>
      <w:r>
        <w:t> :</w:t>
      </w:r>
      <w:r w:rsidR="00D775F2">
        <w:t xml:space="preserve"> </w:t>
      </w:r>
      <w:sdt>
        <w:sdtPr>
          <w:id w:val="-374465511"/>
          <w:placeholder>
            <w:docPart w:val="DefaultPlaceholder_-1854013440"/>
          </w:placeholder>
          <w15:color w:val="000000"/>
        </w:sdtPr>
        <w:sdtEndPr/>
        <w:sdtContent>
          <w:r w:rsidR="005200B7">
            <w:t>……………….</w:t>
          </w:r>
        </w:sdtContent>
      </w:sdt>
    </w:p>
    <w:p w14:paraId="10C93A43" w14:textId="5A2B01D3" w:rsidR="00712D6A" w:rsidRDefault="00712D6A" w:rsidP="00857709">
      <w:pPr>
        <w:spacing w:before="240"/>
      </w:pPr>
      <w:r w:rsidRPr="00EA5345">
        <w:rPr>
          <w:b/>
          <w:bCs/>
        </w:rPr>
        <w:t>Sexe</w:t>
      </w:r>
      <w:r>
        <w:t xml:space="preserve"> </w:t>
      </w:r>
      <w:r w:rsidRPr="00D456FF">
        <w:rPr>
          <w:i/>
          <w:iCs/>
          <w:sz w:val="18"/>
          <w:szCs w:val="18"/>
        </w:rPr>
        <w:t>(cochez)</w:t>
      </w:r>
      <w:r>
        <w:t> :</w:t>
      </w:r>
      <w:r w:rsidR="00EA5345">
        <w:t xml:space="preserve"> F </w:t>
      </w:r>
      <w:sdt>
        <w:sdtPr>
          <w:id w:val="-2068023159"/>
          <w14:checkbox>
            <w14:checked w14:val="0"/>
            <w14:checkedState w14:val="2612" w14:font="MS Gothic"/>
            <w14:uncheckedState w14:val="2610" w14:font="MS Gothic"/>
          </w14:checkbox>
        </w:sdtPr>
        <w:sdtEndPr/>
        <w:sdtContent>
          <w:r w:rsidR="00857709">
            <w:rPr>
              <w:rFonts w:ascii="MS Gothic" w:eastAsia="MS Gothic" w:hAnsi="MS Gothic" w:hint="eastAsia"/>
            </w:rPr>
            <w:t>☐</w:t>
          </w:r>
        </w:sdtContent>
      </w:sdt>
      <w:r w:rsidR="00EA5345">
        <w:tab/>
        <w:t xml:space="preserve">H </w:t>
      </w:r>
      <w:sdt>
        <w:sdtPr>
          <w:id w:val="1516190217"/>
          <w14:checkbox>
            <w14:checked w14:val="0"/>
            <w14:checkedState w14:val="2612" w14:font="MS Gothic"/>
            <w14:uncheckedState w14:val="2610" w14:font="MS Gothic"/>
          </w14:checkbox>
        </w:sdtPr>
        <w:sdtEndPr/>
        <w:sdtContent>
          <w:r w:rsidR="00857709">
            <w:rPr>
              <w:rFonts w:ascii="MS Gothic" w:eastAsia="MS Gothic" w:hAnsi="MS Gothic" w:hint="eastAsia"/>
            </w:rPr>
            <w:t>☐</w:t>
          </w:r>
        </w:sdtContent>
      </w:sdt>
    </w:p>
    <w:p w14:paraId="12CCD5D0" w14:textId="120FF5AB" w:rsidR="00712D6A" w:rsidRDefault="00712D6A" w:rsidP="00857709">
      <w:pPr>
        <w:tabs>
          <w:tab w:val="left" w:pos="4820"/>
        </w:tabs>
        <w:spacing w:before="240"/>
      </w:pPr>
      <w:r w:rsidRPr="00EA5345">
        <w:rPr>
          <w:b/>
          <w:bCs/>
        </w:rPr>
        <w:t>Date de naissance</w:t>
      </w:r>
      <w:r w:rsidR="00372092">
        <w:t xml:space="preserve"> : </w:t>
      </w:r>
      <w:sdt>
        <w:sdtPr>
          <w:alias w:val="Saisir la date de naissance JJ/MM/AAAA"/>
          <w:tag w:val="Saisir la date de naissance JJ/MM/AAAA"/>
          <w:id w:val="-1328362698"/>
          <w:placeholder>
            <w:docPart w:val="DefaultPlaceholder_-1854013440"/>
          </w:placeholder>
          <w15:color w:val="000000"/>
        </w:sdtPr>
        <w:sdtEndPr/>
        <w:sdtContent>
          <w:sdt>
            <w:sdtPr>
              <w:id w:val="-847257643"/>
              <w:placeholder>
                <w:docPart w:val="82947D74C8D74F958724904EBB6BF188"/>
              </w:placeholder>
              <w15:color w:val="000000"/>
            </w:sdtPr>
            <w:sdtEndPr/>
            <w:sdtContent>
              <w:r w:rsidR="005200B7">
                <w:t>…………</w:t>
              </w:r>
              <w:proofErr w:type="gramStart"/>
              <w:r w:rsidR="005200B7">
                <w:t>…….</w:t>
              </w:r>
              <w:proofErr w:type="gramEnd"/>
            </w:sdtContent>
          </w:sdt>
        </w:sdtContent>
      </w:sdt>
      <w:r>
        <w:tab/>
        <w:t>Âge</w:t>
      </w:r>
      <w:r w:rsidR="00372092">
        <w:t xml:space="preserve"> : </w:t>
      </w:r>
      <w:sdt>
        <w:sdtPr>
          <w:alias w:val="Saisir l'âge"/>
          <w:tag w:val="Saisir l'âge"/>
          <w:id w:val="-1141266247"/>
          <w:placeholder>
            <w:docPart w:val="DefaultPlaceholder_-1854013440"/>
          </w:placeholder>
          <w15:color w:val="000000"/>
        </w:sdtPr>
        <w:sdtEndPr/>
        <w:sdtContent>
          <w:sdt>
            <w:sdtPr>
              <w:id w:val="-1842617118"/>
              <w:placeholder>
                <w:docPart w:val="E6DEC25260774550B6D819F61DF528B8"/>
              </w:placeholder>
              <w15:color w:val="000000"/>
            </w:sdtPr>
            <w:sdtEndPr/>
            <w:sdtContent>
              <w:r w:rsidR="005200B7">
                <w:t>……………….</w:t>
              </w:r>
            </w:sdtContent>
          </w:sdt>
        </w:sdtContent>
      </w:sdt>
      <w:r w:rsidR="00D456FF">
        <w:t xml:space="preserve"> ans</w:t>
      </w:r>
    </w:p>
    <w:p w14:paraId="685D5626" w14:textId="62402FF6" w:rsidR="004B49B0" w:rsidRPr="004B49B0" w:rsidRDefault="00712D6A" w:rsidP="00857709">
      <w:pPr>
        <w:spacing w:before="240"/>
      </w:pPr>
      <w:r w:rsidRPr="00EA5345">
        <w:rPr>
          <w:b/>
          <w:bCs/>
        </w:rPr>
        <w:t>Adresse</w:t>
      </w:r>
      <w:r w:rsidR="00372092">
        <w:t xml:space="preserve"> : </w:t>
      </w:r>
      <w:sdt>
        <w:sdtPr>
          <w:alias w:val="Saisir l'adresse"/>
          <w:tag w:val="Saisir l'adresse"/>
          <w:id w:val="-1481073260"/>
          <w:placeholder>
            <w:docPart w:val="DefaultPlaceholder_-1854013440"/>
          </w:placeholder>
          <w15:color w:val="000000"/>
        </w:sdtPr>
        <w:sdtEndPr/>
        <w:sdtContent>
          <w:sdt>
            <w:sdtPr>
              <w:id w:val="754708870"/>
              <w:placeholder>
                <w:docPart w:val="CE318C4D26F44C768DB4589108994B06"/>
              </w:placeholder>
              <w15:color w:val="000000"/>
            </w:sdtPr>
            <w:sdtEndPr/>
            <w:sdtContent>
              <w:r w:rsidR="005200B7">
                <w:t>………………</w:t>
              </w:r>
              <w:r w:rsidR="004B49B0">
                <w:t>…………………………………………………………………………</w:t>
              </w:r>
              <w:proofErr w:type="gramStart"/>
              <w:r w:rsidR="004B49B0">
                <w:t>…….</w:t>
              </w:r>
              <w:proofErr w:type="gramEnd"/>
              <w:r w:rsidR="004B49B0">
                <w:t>.…..</w:t>
              </w:r>
            </w:sdtContent>
          </w:sdt>
        </w:sdtContent>
      </w:sdt>
      <w:r w:rsidR="004B49B0">
        <w:rPr>
          <w:b/>
          <w:bCs/>
        </w:rPr>
        <w:t xml:space="preserve"> </w:t>
      </w:r>
      <w:r w:rsidR="004B49B0" w:rsidRPr="004B49B0">
        <w:t>56400 PLUMERGAT</w:t>
      </w:r>
    </w:p>
    <w:p w14:paraId="66011C39" w14:textId="0455BDC1" w:rsidR="00712D6A" w:rsidRDefault="00712D6A" w:rsidP="00857709">
      <w:pPr>
        <w:spacing w:before="240"/>
      </w:pPr>
      <w:r w:rsidRPr="00EA5345">
        <w:rPr>
          <w:b/>
          <w:bCs/>
        </w:rPr>
        <w:t>Téléphone portable du jeune</w:t>
      </w:r>
      <w:r w:rsidR="00D456FF">
        <w:t> :</w:t>
      </w:r>
      <w:r>
        <w:t xml:space="preserve"> </w:t>
      </w:r>
      <w:sdt>
        <w:sdtPr>
          <w:alias w:val="Saisir le n° de téléphone 0X.YY.ZZ.WW.TT"/>
          <w:tag w:val="Saisir l'adresse"/>
          <w:id w:val="-933057460"/>
          <w:placeholder>
            <w:docPart w:val="D302F9DDF36945BCBDA9878C2E71FC7C"/>
          </w:placeholder>
          <w15:color w:val="000000"/>
        </w:sdtPr>
        <w:sdtEndPr/>
        <w:sdtContent>
          <w:sdt>
            <w:sdtPr>
              <w:id w:val="-765304265"/>
              <w:placeholder>
                <w:docPart w:val="4DDB5EF9AC1F410AB3EC7A11F8C75D65"/>
              </w:placeholder>
              <w15:color w:val="000000"/>
            </w:sdtPr>
            <w:sdtEndPr/>
            <w:sdtContent>
              <w:r w:rsidR="005200B7">
                <w:t>…………</w:t>
              </w:r>
              <w:proofErr w:type="gramStart"/>
              <w:r w:rsidR="005200B7">
                <w:t>…….</w:t>
              </w:r>
              <w:proofErr w:type="gramEnd"/>
            </w:sdtContent>
          </w:sdt>
        </w:sdtContent>
      </w:sdt>
    </w:p>
    <w:p w14:paraId="13112155" w14:textId="77777777" w:rsidR="007451EC" w:rsidRDefault="007451EC" w:rsidP="007451EC">
      <w:pPr>
        <w:spacing w:before="240"/>
      </w:pPr>
      <w:r w:rsidRPr="00EA5345">
        <w:rPr>
          <w:b/>
          <w:bCs/>
        </w:rPr>
        <w:t>Adresse Courriel</w:t>
      </w:r>
      <w:r>
        <w:t xml:space="preserve"> : </w:t>
      </w:r>
      <w:sdt>
        <w:sdtPr>
          <w:alias w:val="Saisir l'adresse courriel"/>
          <w:tag w:val="Saisir l'adresse"/>
          <w:id w:val="-93170908"/>
          <w:placeholder>
            <w:docPart w:val="68AFA23150DD4989831B2F0E135CBA23"/>
          </w:placeholder>
          <w15:color w:val="000000"/>
        </w:sdtPr>
        <w:sdtEndPr/>
        <w:sdtContent>
          <w:sdt>
            <w:sdtPr>
              <w:id w:val="-900989128"/>
              <w:placeholder>
                <w:docPart w:val="570D468DC5E44AA58B6697F20DFD764F"/>
              </w:placeholder>
              <w15:color w:val="000000"/>
            </w:sdtPr>
            <w:sdtEndPr/>
            <w:sdtContent>
              <w:r>
                <w:t>………………………………………...</w:t>
              </w:r>
            </w:sdtContent>
          </w:sdt>
        </w:sdtContent>
      </w:sdt>
    </w:p>
    <w:p w14:paraId="53A4A2E7" w14:textId="4C2A313D" w:rsidR="00712D6A" w:rsidRPr="00D456FF" w:rsidRDefault="00D456FF" w:rsidP="00857709">
      <w:pPr>
        <w:pStyle w:val="Titre1"/>
        <w:spacing w:before="240"/>
      </w:pPr>
      <w:r w:rsidRPr="00D456FF">
        <w:t>P</w:t>
      </w:r>
      <w:r w:rsidR="00712D6A" w:rsidRPr="00D456FF">
        <w:t>ersonnes à contacter</w:t>
      </w:r>
      <w:r w:rsidRPr="00D456FF">
        <w:t xml:space="preserve"> en cas d'urgence</w:t>
      </w:r>
    </w:p>
    <w:p w14:paraId="162B4BC4" w14:textId="3C13DF80" w:rsidR="00D456FF" w:rsidRDefault="00D456FF" w:rsidP="005200B7">
      <w:pPr>
        <w:pStyle w:val="Paragraphedeliste"/>
        <w:numPr>
          <w:ilvl w:val="0"/>
          <w:numId w:val="16"/>
        </w:numPr>
        <w:tabs>
          <w:tab w:val="left" w:pos="3261"/>
          <w:tab w:val="left" w:pos="5954"/>
          <w:tab w:val="left" w:pos="6237"/>
          <w:tab w:val="left" w:pos="8364"/>
          <w:tab w:val="left" w:pos="8647"/>
        </w:tabs>
        <w:ind w:left="284" w:hanging="207"/>
      </w:pPr>
      <w:r>
        <w:t xml:space="preserve">Nom : </w:t>
      </w:r>
      <w:sdt>
        <w:sdtPr>
          <w:rPr>
            <w:b/>
            <w:bCs/>
            <w:caps/>
          </w:rPr>
          <w:alias w:val="Saisir le nom de la personne"/>
          <w:tag w:val="Saisir le nom de famille"/>
          <w:id w:val="1103684760"/>
          <w:placeholder>
            <w:docPart w:val="78334A7FCA474112BB2C590C519DA311"/>
          </w:placeholder>
          <w15:color w:val="000000"/>
        </w:sdtPr>
        <w:sdtEndPr/>
        <w:sdtContent>
          <w:sdt>
            <w:sdtPr>
              <w:id w:val="1647395149"/>
              <w:placeholder>
                <w:docPart w:val="CC4835E925B84573982133ABB67956F9"/>
              </w:placeholder>
              <w15:color w:val="000000"/>
            </w:sdtPr>
            <w:sdtEndPr/>
            <w:sdtContent>
              <w:r w:rsidR="005200B7">
                <w:t>………………</w:t>
              </w:r>
              <w:r w:rsidR="0055289A">
                <w:t>…………………</w:t>
              </w:r>
            </w:sdtContent>
          </w:sdt>
        </w:sdtContent>
      </w:sdt>
      <w:r w:rsidR="005200B7">
        <w:tab/>
      </w:r>
      <w:r>
        <w:t xml:space="preserve">Prénom : </w:t>
      </w:r>
      <w:sdt>
        <w:sdtPr>
          <w:id w:val="987515621"/>
          <w:placeholder>
            <w:docPart w:val="0AAE6F7E54CA400E896D958A86082491"/>
          </w:placeholder>
          <w15:color w:val="000000"/>
        </w:sdtPr>
        <w:sdtEndPr/>
        <w:sdtContent>
          <w:sdt>
            <w:sdtPr>
              <w:id w:val="1993129652"/>
              <w:placeholder>
                <w:docPart w:val="92BB423F3F8E4565A668EB2CAD81801F"/>
              </w:placeholder>
              <w15:color w:val="000000"/>
            </w:sdtPr>
            <w:sdtEndPr/>
            <w:sdtContent>
              <w:r w:rsidR="005200B7">
                <w:t>………………</w:t>
              </w:r>
              <w:r w:rsidR="0055289A">
                <w:t>…</w:t>
              </w:r>
              <w:proofErr w:type="gramStart"/>
              <w:r w:rsidR="0055289A">
                <w:t>…….</w:t>
              </w:r>
              <w:proofErr w:type="gramEnd"/>
              <w:r w:rsidR="0055289A">
                <w:t>.</w:t>
              </w:r>
            </w:sdtContent>
          </w:sdt>
        </w:sdtContent>
      </w:sdt>
      <w:r>
        <w:tab/>
        <w:t xml:space="preserve">Lien de parenté : </w:t>
      </w:r>
      <w:sdt>
        <w:sdtPr>
          <w:alias w:val="Mère, Père, Tuteur, etc."/>
          <w:tag w:val="Mère, Père, Tuteur, etc."/>
          <w:id w:val="1911428943"/>
          <w:placeholder>
            <w:docPart w:val="29B5942F67F942C2827E408A917DAF02"/>
          </w:placeholder>
          <w15:color w:val="000000"/>
        </w:sdtPr>
        <w:sdtEndPr/>
        <w:sdtContent>
          <w:sdt>
            <w:sdtPr>
              <w:id w:val="1823310385"/>
              <w:placeholder>
                <w:docPart w:val="56C7D20D80EF40A5A316B01FBE42438D"/>
              </w:placeholder>
              <w15:color w:val="000000"/>
            </w:sdtPr>
            <w:sdtEndPr/>
            <w:sdtContent>
              <w:r w:rsidR="005200B7">
                <w:t>……………….</w:t>
              </w:r>
            </w:sdtContent>
          </w:sdt>
        </w:sdtContent>
      </w:sdt>
      <w:r>
        <w:tab/>
        <w:t xml:space="preserve">Tél : </w:t>
      </w:r>
      <w:sdt>
        <w:sdtPr>
          <w:alias w:val="Saisir le n° de téléphone 0X.YY.ZZ.WW.TT"/>
          <w:tag w:val="Saisir l'adresse"/>
          <w:id w:val="-538200765"/>
          <w:placeholder>
            <w:docPart w:val="FDDAE2234AC0492AB43E34DC4E89FA39"/>
          </w:placeholder>
          <w15:color w:val="000000"/>
        </w:sdtPr>
        <w:sdtEndPr/>
        <w:sdtContent>
          <w:sdt>
            <w:sdtPr>
              <w:id w:val="9651654"/>
              <w:placeholder>
                <w:docPart w:val="1276D87A5FA44B2B9A036563CB02E92D"/>
              </w:placeholder>
              <w15:color w:val="000000"/>
            </w:sdtPr>
            <w:sdtEndPr/>
            <w:sdtContent>
              <w:r w:rsidR="005200B7">
                <w:t>……………….</w:t>
              </w:r>
            </w:sdtContent>
          </w:sdt>
        </w:sdtContent>
      </w:sdt>
    </w:p>
    <w:p w14:paraId="1CA9893E" w14:textId="30BCAA20" w:rsidR="006C67ED" w:rsidRDefault="006C67ED" w:rsidP="001C2B03">
      <w:pPr>
        <w:pStyle w:val="Paragraphedeliste"/>
        <w:numPr>
          <w:ilvl w:val="0"/>
          <w:numId w:val="16"/>
        </w:numPr>
        <w:tabs>
          <w:tab w:val="left" w:pos="3261"/>
          <w:tab w:val="left" w:pos="5954"/>
          <w:tab w:val="left" w:pos="6237"/>
          <w:tab w:val="left" w:pos="8364"/>
          <w:tab w:val="left" w:pos="8647"/>
        </w:tabs>
        <w:spacing w:before="120"/>
        <w:ind w:left="289" w:hanging="210"/>
        <w:contextualSpacing w:val="0"/>
      </w:pPr>
      <w:r>
        <w:t xml:space="preserve">Nom : </w:t>
      </w:r>
      <w:sdt>
        <w:sdtPr>
          <w:rPr>
            <w:b/>
            <w:bCs/>
            <w:caps/>
          </w:rPr>
          <w:alias w:val="Saisir le nom de la personne"/>
          <w:tag w:val="Saisir le nom de famille"/>
          <w:id w:val="-2021002150"/>
          <w:placeholder>
            <w:docPart w:val="4A1DA2F910644A8E910D1765CCBA3C1E"/>
          </w:placeholder>
          <w15:color w:val="000000"/>
        </w:sdtPr>
        <w:sdtEndPr/>
        <w:sdtContent>
          <w:sdt>
            <w:sdtPr>
              <w:id w:val="-2025231671"/>
              <w:placeholder>
                <w:docPart w:val="03DD53C6766E458388FF07E9ED19B2BE"/>
              </w:placeholder>
              <w15:color w:val="000000"/>
            </w:sdtPr>
            <w:sdtEndPr/>
            <w:sdtContent>
              <w:r>
                <w:t>………………</w:t>
              </w:r>
              <w:r w:rsidR="0055289A">
                <w:t>…………………</w:t>
              </w:r>
            </w:sdtContent>
          </w:sdt>
        </w:sdtContent>
      </w:sdt>
      <w:r>
        <w:tab/>
        <w:t xml:space="preserve">Prénom : </w:t>
      </w:r>
      <w:sdt>
        <w:sdtPr>
          <w:id w:val="-284342786"/>
          <w:placeholder>
            <w:docPart w:val="BF5AE09B116A4DB983B97BBDAFE7CFF1"/>
          </w:placeholder>
          <w15:color w:val="000000"/>
        </w:sdtPr>
        <w:sdtEndPr/>
        <w:sdtContent>
          <w:sdt>
            <w:sdtPr>
              <w:id w:val="1910956879"/>
              <w:placeholder>
                <w:docPart w:val="20D88F5DFECF4259B402C6089DC6E776"/>
              </w:placeholder>
              <w15:color w:val="000000"/>
            </w:sdtPr>
            <w:sdtEndPr/>
            <w:sdtContent>
              <w:r>
                <w:t>………………</w:t>
              </w:r>
              <w:r w:rsidR="0055289A">
                <w:t>…</w:t>
              </w:r>
              <w:proofErr w:type="gramStart"/>
              <w:r w:rsidR="0055289A">
                <w:t>…….</w:t>
              </w:r>
              <w:proofErr w:type="gramEnd"/>
              <w:r w:rsidR="0055289A">
                <w:t>.</w:t>
              </w:r>
            </w:sdtContent>
          </w:sdt>
        </w:sdtContent>
      </w:sdt>
      <w:r>
        <w:tab/>
        <w:t xml:space="preserve">Lien de parenté : </w:t>
      </w:r>
      <w:sdt>
        <w:sdtPr>
          <w:alias w:val="Mère, Père, Tuteur, etc."/>
          <w:tag w:val="Mère, Père, Tuteur, etc."/>
          <w:id w:val="-1190144379"/>
          <w:placeholder>
            <w:docPart w:val="14E4A52C9E7D4BD7A06475C5D6D230CE"/>
          </w:placeholder>
          <w15:color w:val="000000"/>
        </w:sdtPr>
        <w:sdtEndPr/>
        <w:sdtContent>
          <w:sdt>
            <w:sdtPr>
              <w:id w:val="165222607"/>
              <w:placeholder>
                <w:docPart w:val="96071A0CE4724696A63E27748E2779EA"/>
              </w:placeholder>
              <w15:color w:val="000000"/>
            </w:sdtPr>
            <w:sdtEndPr/>
            <w:sdtContent>
              <w:r>
                <w:t>……………….</w:t>
              </w:r>
            </w:sdtContent>
          </w:sdt>
        </w:sdtContent>
      </w:sdt>
      <w:r>
        <w:tab/>
        <w:t xml:space="preserve">Tél : </w:t>
      </w:r>
      <w:sdt>
        <w:sdtPr>
          <w:alias w:val="Saisir le n° de téléphone 0X.YY.ZZ.WW.TT"/>
          <w:tag w:val="Saisir l'adresse"/>
          <w:id w:val="-109505925"/>
          <w:placeholder>
            <w:docPart w:val="090B71B56C874A66B7F45E90AEEBB46A"/>
          </w:placeholder>
          <w15:color w:val="000000"/>
        </w:sdtPr>
        <w:sdtEndPr/>
        <w:sdtContent>
          <w:sdt>
            <w:sdtPr>
              <w:id w:val="965006295"/>
              <w:placeholder>
                <w:docPart w:val="8027021BB09E4AE29D7EA0E084B777B2"/>
              </w:placeholder>
              <w15:color w:val="000000"/>
            </w:sdtPr>
            <w:sdtEndPr/>
            <w:sdtContent>
              <w:r>
                <w:t>……………….</w:t>
              </w:r>
            </w:sdtContent>
          </w:sdt>
        </w:sdtContent>
      </w:sdt>
    </w:p>
    <w:p w14:paraId="186F727A" w14:textId="053CA572" w:rsidR="00712D6A" w:rsidRDefault="00712D6A" w:rsidP="00857709">
      <w:pPr>
        <w:spacing w:before="240"/>
      </w:pPr>
      <w:r w:rsidRPr="00EA5345">
        <w:rPr>
          <w:b/>
          <w:bCs/>
        </w:rPr>
        <w:t>Numéro de sécurité sociale</w:t>
      </w:r>
      <w:r w:rsidR="00D456FF">
        <w:t xml:space="preserve"> : </w:t>
      </w:r>
      <w:sdt>
        <w:sdtPr>
          <w:alias w:val="Saisir le n° Sécurité sociale"/>
          <w:tag w:val="Saisir l'adresse"/>
          <w:id w:val="575023075"/>
          <w:placeholder>
            <w:docPart w:val="889CD1D19D934276A3A3C805940C70FC"/>
          </w:placeholder>
          <w15:color w:val="000000"/>
        </w:sdtPr>
        <w:sdtEndPr/>
        <w:sdtContent>
          <w:sdt>
            <w:sdtPr>
              <w:id w:val="-1877848358"/>
              <w:placeholder>
                <w:docPart w:val="EAFB6A302BC543EF9AD27988A5E3BCC4"/>
              </w:placeholder>
              <w15:color w:val="000000"/>
            </w:sdtPr>
            <w:sdtEndPr/>
            <w:sdtContent>
              <w:r w:rsidR="006C67ED">
                <w:t>………………</w:t>
              </w:r>
              <w:r w:rsidR="0055289A">
                <w:t>………</w:t>
              </w:r>
              <w:proofErr w:type="gramStart"/>
              <w:r w:rsidR="0055289A">
                <w:t>…….</w:t>
              </w:r>
              <w:proofErr w:type="gramEnd"/>
              <w:r w:rsidR="0055289A">
                <w:t>.</w:t>
              </w:r>
            </w:sdtContent>
          </w:sdt>
        </w:sdtContent>
      </w:sdt>
    </w:p>
    <w:p w14:paraId="1C1B7F1A" w14:textId="5F0DADA0" w:rsidR="00EA5345" w:rsidRDefault="00712D6A" w:rsidP="006C67ED">
      <w:pPr>
        <w:tabs>
          <w:tab w:val="left" w:pos="2694"/>
          <w:tab w:val="left" w:pos="4536"/>
          <w:tab w:val="left" w:pos="6379"/>
        </w:tabs>
        <w:spacing w:before="240"/>
      </w:pPr>
      <w:r w:rsidRPr="00EA5345">
        <w:rPr>
          <w:b/>
          <w:bCs/>
        </w:rPr>
        <w:t>Situation</w:t>
      </w:r>
      <w:r>
        <w:t xml:space="preserve"> </w:t>
      </w:r>
      <w:r w:rsidR="00EA5345" w:rsidRPr="00EA5345">
        <w:rPr>
          <w:b/>
          <w:bCs/>
        </w:rPr>
        <w:t>scolaire</w:t>
      </w:r>
      <w:r w:rsidR="00EA5345">
        <w:t xml:space="preserve"> </w:t>
      </w:r>
      <w:r w:rsidRPr="00EA5345">
        <w:rPr>
          <w:i/>
          <w:iCs/>
          <w:sz w:val="18"/>
          <w:szCs w:val="18"/>
        </w:rPr>
        <w:t>(cochez)</w:t>
      </w:r>
      <w:r w:rsidR="00D456FF">
        <w:t> :</w:t>
      </w:r>
      <w:r w:rsidR="00EA5345">
        <w:tab/>
      </w:r>
      <w:sdt>
        <w:sdtPr>
          <w:id w:val="-446621919"/>
          <w14:checkbox>
            <w14:checked w14:val="0"/>
            <w14:checkedState w14:val="2612" w14:font="MS Gothic"/>
            <w14:uncheckedState w14:val="2610" w14:font="MS Gothic"/>
          </w14:checkbox>
        </w:sdtPr>
        <w:sdtEndPr/>
        <w:sdtContent>
          <w:r w:rsidR="00EA5345">
            <w:rPr>
              <w:rFonts w:ascii="MS Gothic" w:eastAsia="MS Gothic" w:hAnsi="MS Gothic" w:hint="eastAsia"/>
            </w:rPr>
            <w:t>☐</w:t>
          </w:r>
        </w:sdtContent>
      </w:sdt>
      <w:r w:rsidR="00EA5345">
        <w:t xml:space="preserve"> </w:t>
      </w:r>
      <w:r>
        <w:t>Lycéen(ne)</w:t>
      </w:r>
      <w:r w:rsidR="00EA5345">
        <w:t xml:space="preserve"> </w:t>
      </w:r>
      <w:r w:rsidR="00EA5345">
        <w:tab/>
      </w:r>
      <w:sdt>
        <w:sdtPr>
          <w:id w:val="-1972040430"/>
          <w14:checkbox>
            <w14:checked w14:val="0"/>
            <w14:checkedState w14:val="2612" w14:font="MS Gothic"/>
            <w14:uncheckedState w14:val="2610" w14:font="MS Gothic"/>
          </w14:checkbox>
        </w:sdtPr>
        <w:sdtEndPr/>
        <w:sdtContent>
          <w:r w:rsidR="00EA5345">
            <w:rPr>
              <w:rFonts w:ascii="MS Gothic" w:eastAsia="MS Gothic" w:hAnsi="MS Gothic" w:hint="eastAsia"/>
            </w:rPr>
            <w:t>☐</w:t>
          </w:r>
        </w:sdtContent>
      </w:sdt>
      <w:r w:rsidR="00EA5345">
        <w:t xml:space="preserve"> É</w:t>
      </w:r>
      <w:r>
        <w:t>tudiant(e)</w:t>
      </w:r>
      <w:r w:rsidR="00EA5345">
        <w:t xml:space="preserve"> </w:t>
      </w:r>
      <w:r w:rsidR="00EA5345">
        <w:tab/>
        <w:t xml:space="preserve">Classe : </w:t>
      </w:r>
      <w:sdt>
        <w:sdtPr>
          <w:alias w:val="Saisir la classe (Lycéen) ou le dégré (étudiant)"/>
          <w:tag w:val="Saisir l'adresse"/>
          <w:id w:val="1107076122"/>
          <w:placeholder>
            <w:docPart w:val="084DCE10E0AD4EA2BF4ACF5F072D88DF"/>
          </w:placeholder>
          <w15:color w:val="000000"/>
        </w:sdtPr>
        <w:sdtEndPr/>
        <w:sdtContent>
          <w:sdt>
            <w:sdtPr>
              <w:id w:val="996083362"/>
              <w:placeholder>
                <w:docPart w:val="E1B26361C75645A8B4C6D29C6C3FEFED"/>
              </w:placeholder>
              <w15:color w:val="000000"/>
            </w:sdtPr>
            <w:sdtEndPr/>
            <w:sdtContent>
              <w:r w:rsidR="006C67ED">
                <w:t>…………</w:t>
              </w:r>
              <w:proofErr w:type="gramStart"/>
              <w:r w:rsidR="006C67ED">
                <w:t>…….</w:t>
              </w:r>
              <w:proofErr w:type="gramEnd"/>
            </w:sdtContent>
          </w:sdt>
        </w:sdtContent>
      </w:sdt>
    </w:p>
    <w:p w14:paraId="6726A8A4" w14:textId="5CB33F4A" w:rsidR="00712D6A" w:rsidRDefault="00712D6A" w:rsidP="007708D9">
      <w:pPr>
        <w:spacing w:before="0"/>
        <w:ind w:left="2977"/>
      </w:pPr>
      <w:r>
        <w:t>Établissement</w:t>
      </w:r>
      <w:r w:rsidR="00EA5345">
        <w:t> :</w:t>
      </w:r>
      <w:r>
        <w:t xml:space="preserve"> </w:t>
      </w:r>
      <w:sdt>
        <w:sdtPr>
          <w:alias w:val="Indiquer l'établissement fréquenté"/>
          <w:tag w:val="Saisir l'adresse"/>
          <w:id w:val="-439760962"/>
          <w:placeholder>
            <w:docPart w:val="59FDE3F83E2142639D4570AB593337D1"/>
          </w:placeholder>
          <w15:color w:val="000000"/>
        </w:sdtPr>
        <w:sdtEndPr/>
        <w:sdtContent>
          <w:sdt>
            <w:sdtPr>
              <w:id w:val="1801567811"/>
              <w:placeholder>
                <w:docPart w:val="35A35CD147FA4A28920862B28C374687"/>
              </w:placeholder>
              <w15:color w:val="000000"/>
            </w:sdtPr>
            <w:sdtEndPr/>
            <w:sdtContent>
              <w:r w:rsidR="006C67ED">
                <w:t>………………</w:t>
              </w:r>
              <w:r w:rsidR="0055289A">
                <w:t>………………………………………</w:t>
              </w:r>
              <w:proofErr w:type="gramStart"/>
              <w:r w:rsidR="0055289A">
                <w:t>…….</w:t>
              </w:r>
              <w:proofErr w:type="gramEnd"/>
              <w:r w:rsidR="0055289A">
                <w:t>.</w:t>
              </w:r>
            </w:sdtContent>
          </w:sdt>
        </w:sdtContent>
      </w:sdt>
    </w:p>
    <w:p w14:paraId="51208A06" w14:textId="1F0CDC54" w:rsidR="00712D6A" w:rsidRDefault="00712D6A" w:rsidP="007708D9">
      <w:pPr>
        <w:spacing w:before="0"/>
        <w:ind w:left="2977"/>
      </w:pPr>
      <w:r>
        <w:t>Études suivies</w:t>
      </w:r>
      <w:r w:rsidR="00EA5345">
        <w:t xml:space="preserve"> : </w:t>
      </w:r>
      <w:sdt>
        <w:sdtPr>
          <w:alias w:val="Préciser le type d'étude (spécialité, domaine, etc.)"/>
          <w:tag w:val="Saisir l'adresse"/>
          <w:id w:val="-487868782"/>
          <w:placeholder>
            <w:docPart w:val="CB4334C545E04591B258EBF8153B2BF3"/>
          </w:placeholder>
          <w15:color w:val="000000"/>
        </w:sdtPr>
        <w:sdtEndPr/>
        <w:sdtContent>
          <w:sdt>
            <w:sdtPr>
              <w:id w:val="83893927"/>
              <w:placeholder>
                <w:docPart w:val="CF8575DB7EEC44C7A9DD37C7B317B2D7"/>
              </w:placeholder>
              <w15:color w:val="000000"/>
            </w:sdtPr>
            <w:sdtEndPr/>
            <w:sdtContent>
              <w:r w:rsidR="006C67ED">
                <w:t>………………</w:t>
              </w:r>
              <w:r w:rsidR="0055289A">
                <w:t>………………………………………</w:t>
              </w:r>
              <w:proofErr w:type="gramStart"/>
              <w:r w:rsidR="0055289A">
                <w:t>…….</w:t>
              </w:r>
              <w:proofErr w:type="gramEnd"/>
              <w:r w:rsidR="0055289A">
                <w:t>.</w:t>
              </w:r>
            </w:sdtContent>
          </w:sdt>
        </w:sdtContent>
      </w:sdt>
    </w:p>
    <w:p w14:paraId="685BD7FA" w14:textId="4BE30852" w:rsidR="00712D6A" w:rsidRDefault="00F76726" w:rsidP="007708D9">
      <w:pPr>
        <w:ind w:left="2694"/>
      </w:pPr>
      <w:sdt>
        <w:sdtPr>
          <w:id w:val="-1954699417"/>
          <w14:checkbox>
            <w14:checked w14:val="0"/>
            <w14:checkedState w14:val="2612" w14:font="MS Gothic"/>
            <w14:uncheckedState w14:val="2610" w14:font="MS Gothic"/>
          </w14:checkbox>
        </w:sdtPr>
        <w:sdtEndPr/>
        <w:sdtContent>
          <w:r w:rsidR="007708D9">
            <w:rPr>
              <w:rFonts w:ascii="MS Gothic" w:eastAsia="MS Gothic" w:hAnsi="MS Gothic" w:hint="eastAsia"/>
            </w:rPr>
            <w:t>☐</w:t>
          </w:r>
        </w:sdtContent>
      </w:sdt>
      <w:r w:rsidR="007708D9">
        <w:t xml:space="preserve"> </w:t>
      </w:r>
      <w:r w:rsidR="00712D6A">
        <w:t>Autre, précisez</w:t>
      </w:r>
      <w:r w:rsidR="00D775F2">
        <w:t xml:space="preserve"> </w:t>
      </w:r>
      <w:sdt>
        <w:sdtPr>
          <w:alias w:val="Inscrire les informations Autre)"/>
          <w:tag w:val="Inscrire les informations Autre)"/>
          <w:id w:val="1407731972"/>
          <w:placeholder>
            <w:docPart w:val="DefaultPlaceholder_-1854013440"/>
          </w:placeholder>
        </w:sdtPr>
        <w:sdtEndPr/>
        <w:sdtContent>
          <w:r w:rsidR="00C471E2">
            <w:t>…………………………………………………………</w:t>
          </w:r>
          <w:proofErr w:type="gramStart"/>
          <w:r w:rsidR="00C471E2">
            <w:t>…….</w:t>
          </w:r>
          <w:proofErr w:type="gramEnd"/>
        </w:sdtContent>
      </w:sdt>
    </w:p>
    <w:p w14:paraId="26797CD2" w14:textId="6A80655F" w:rsidR="00712D6A" w:rsidRDefault="00712D6A" w:rsidP="00857709">
      <w:pPr>
        <w:pStyle w:val="Titre1"/>
        <w:spacing w:before="240"/>
      </w:pPr>
      <w:r>
        <w:t>Pièces à joindre</w:t>
      </w:r>
    </w:p>
    <w:p w14:paraId="1DB64674" w14:textId="7FB9B8D9" w:rsidR="00712D6A" w:rsidRDefault="00F76726" w:rsidP="00857709">
      <w:pPr>
        <w:spacing w:before="120"/>
        <w:ind w:left="567"/>
      </w:pPr>
      <w:sdt>
        <w:sdtPr>
          <w:id w:val="1972941931"/>
          <w14:checkbox>
            <w14:checked w14:val="0"/>
            <w14:checkedState w14:val="2612" w14:font="MS Gothic"/>
            <w14:uncheckedState w14:val="2610" w14:font="MS Gothic"/>
          </w14:checkbox>
        </w:sdtPr>
        <w:sdtEndPr/>
        <w:sdtContent>
          <w:r w:rsidR="00857709">
            <w:rPr>
              <w:rFonts w:ascii="MS Gothic" w:eastAsia="MS Gothic" w:hAnsi="MS Gothic" w:hint="eastAsia"/>
            </w:rPr>
            <w:t>☐</w:t>
          </w:r>
        </w:sdtContent>
      </w:sdt>
      <w:r w:rsidR="008E2275">
        <w:t xml:space="preserve"> </w:t>
      </w:r>
      <w:r w:rsidR="00712D6A">
        <w:t>Photocopie d'une pièce d'identité</w:t>
      </w:r>
    </w:p>
    <w:p w14:paraId="74B99286" w14:textId="304A5801" w:rsidR="00712D6A" w:rsidRDefault="00F76726" w:rsidP="00857709">
      <w:pPr>
        <w:spacing w:before="120"/>
        <w:ind w:left="567"/>
      </w:pPr>
      <w:sdt>
        <w:sdtPr>
          <w:id w:val="700063661"/>
          <w14:checkbox>
            <w14:checked w14:val="0"/>
            <w14:checkedState w14:val="2612" w14:font="MS Gothic"/>
            <w14:uncheckedState w14:val="2610" w14:font="MS Gothic"/>
          </w14:checkbox>
        </w:sdtPr>
        <w:sdtEndPr/>
        <w:sdtContent>
          <w:r w:rsidR="00857709">
            <w:rPr>
              <w:rFonts w:ascii="MS Gothic" w:eastAsia="MS Gothic" w:hAnsi="MS Gothic" w:hint="eastAsia"/>
            </w:rPr>
            <w:t>☐</w:t>
          </w:r>
        </w:sdtContent>
      </w:sdt>
      <w:r w:rsidR="00712D6A">
        <w:t xml:space="preserve"> Photocopie de l'attestation d'assuré social (carte Vitale)</w:t>
      </w:r>
    </w:p>
    <w:p w14:paraId="0E371C56" w14:textId="1C6B07FE" w:rsidR="00712D6A" w:rsidRDefault="00F76726" w:rsidP="00857709">
      <w:pPr>
        <w:spacing w:before="120"/>
        <w:ind w:left="567"/>
      </w:pPr>
      <w:sdt>
        <w:sdtPr>
          <w:id w:val="1113793688"/>
          <w14:checkbox>
            <w14:checked w14:val="0"/>
            <w14:checkedState w14:val="2612" w14:font="MS Gothic"/>
            <w14:uncheckedState w14:val="2610" w14:font="MS Gothic"/>
          </w14:checkbox>
        </w:sdtPr>
        <w:sdtEndPr/>
        <w:sdtContent>
          <w:r w:rsidR="00857709">
            <w:rPr>
              <w:rFonts w:ascii="MS Gothic" w:eastAsia="MS Gothic" w:hAnsi="MS Gothic" w:hint="eastAsia"/>
            </w:rPr>
            <w:t>☐</w:t>
          </w:r>
        </w:sdtContent>
      </w:sdt>
      <w:r w:rsidR="00712D6A">
        <w:t xml:space="preserve"> Attestation d'assurance responsabilité civile</w:t>
      </w:r>
    </w:p>
    <w:p w14:paraId="7346DA3E" w14:textId="08C39DAB" w:rsidR="00712D6A" w:rsidRDefault="00F76726" w:rsidP="00857709">
      <w:pPr>
        <w:spacing w:before="120"/>
        <w:ind w:left="567"/>
      </w:pPr>
      <w:sdt>
        <w:sdtPr>
          <w:id w:val="1845349428"/>
          <w14:checkbox>
            <w14:checked w14:val="0"/>
            <w14:checkedState w14:val="2612" w14:font="MS Gothic"/>
            <w14:uncheckedState w14:val="2610" w14:font="MS Gothic"/>
          </w14:checkbox>
        </w:sdtPr>
        <w:sdtEndPr/>
        <w:sdtContent>
          <w:r w:rsidR="00857709">
            <w:rPr>
              <w:rFonts w:ascii="MS Gothic" w:eastAsia="MS Gothic" w:hAnsi="MS Gothic" w:hint="eastAsia"/>
            </w:rPr>
            <w:t>☐</w:t>
          </w:r>
        </w:sdtContent>
      </w:sdt>
      <w:r w:rsidR="00712D6A">
        <w:t xml:space="preserve"> Compléter l'autorisation parentale</w:t>
      </w:r>
    </w:p>
    <w:p w14:paraId="002F75E9" w14:textId="686EE99B" w:rsidR="00712D6A" w:rsidRDefault="00F76726" w:rsidP="00857709">
      <w:pPr>
        <w:spacing w:before="120"/>
        <w:ind w:left="567"/>
      </w:pPr>
      <w:sdt>
        <w:sdtPr>
          <w:id w:val="-387271152"/>
          <w14:checkbox>
            <w14:checked w14:val="0"/>
            <w14:checkedState w14:val="2612" w14:font="MS Gothic"/>
            <w14:uncheckedState w14:val="2610" w14:font="MS Gothic"/>
          </w14:checkbox>
        </w:sdtPr>
        <w:sdtEndPr/>
        <w:sdtContent>
          <w:r w:rsidR="00857709">
            <w:rPr>
              <w:rFonts w:ascii="MS Gothic" w:eastAsia="MS Gothic" w:hAnsi="MS Gothic" w:hint="eastAsia"/>
            </w:rPr>
            <w:t>☐</w:t>
          </w:r>
        </w:sdtContent>
      </w:sdt>
      <w:r w:rsidR="00712D6A">
        <w:t xml:space="preserve"> Signer le contrat de participation</w:t>
      </w:r>
    </w:p>
    <w:p w14:paraId="6365C40D" w14:textId="28995C92" w:rsidR="001153E0" w:rsidRDefault="00F76726" w:rsidP="001153E0">
      <w:pPr>
        <w:spacing w:before="120"/>
        <w:ind w:left="567"/>
      </w:pPr>
      <w:sdt>
        <w:sdtPr>
          <w:id w:val="-1378926114"/>
          <w14:checkbox>
            <w14:checked w14:val="0"/>
            <w14:checkedState w14:val="2612" w14:font="MS Gothic"/>
            <w14:uncheckedState w14:val="2610" w14:font="MS Gothic"/>
          </w14:checkbox>
        </w:sdtPr>
        <w:sdtEndPr/>
        <w:sdtContent>
          <w:r w:rsidR="001153E0">
            <w:rPr>
              <w:rFonts w:ascii="MS Gothic" w:eastAsia="MS Gothic" w:hAnsi="MS Gothic" w:hint="eastAsia"/>
            </w:rPr>
            <w:t>☐</w:t>
          </w:r>
        </w:sdtContent>
      </w:sdt>
      <w:r w:rsidR="001153E0">
        <w:t xml:space="preserve"> CV</w:t>
      </w:r>
    </w:p>
    <w:p w14:paraId="57BB7FA3" w14:textId="686162F8" w:rsidR="005312EF" w:rsidRDefault="00DF7088" w:rsidP="005312EF">
      <w:pPr>
        <w:pStyle w:val="Titre6"/>
        <w:pBdr>
          <w:top w:val="single" w:sz="4" w:space="5" w:color="auto"/>
          <w:bottom w:val="single" w:sz="4" w:space="9" w:color="auto"/>
        </w:pBdr>
        <w:spacing w:before="840"/>
        <w:ind w:left="0" w:right="142"/>
        <w:jc w:val="center"/>
      </w:pPr>
      <w:r w:rsidRPr="006208B8">
        <w:rPr>
          <w:b/>
          <w:bCs/>
        </w:rPr>
        <w:t>Dossier complet à remettre</w:t>
      </w:r>
      <w:r>
        <w:t xml:space="preserve"> à l'accueil de la mairie de Plumergat</w:t>
      </w:r>
      <w:r w:rsidR="005312EF">
        <w:br/>
        <w:t xml:space="preserve">ou à renvoyer par courriel à </w:t>
      </w:r>
      <w:hyperlink r:id="rId9" w:history="1">
        <w:r w:rsidR="005312EF" w:rsidRPr="00424987">
          <w:rPr>
            <w:rStyle w:val="Lienhypertexte"/>
          </w:rPr>
          <w:t>accueil.mairie@plumergat.fr</w:t>
        </w:r>
      </w:hyperlink>
    </w:p>
    <w:p w14:paraId="562E3F10" w14:textId="77777777" w:rsidR="006208B8" w:rsidRDefault="006208B8" w:rsidP="00FD759A">
      <w:pPr>
        <w:spacing w:after="240"/>
        <w:sectPr w:rsidR="006208B8" w:rsidSect="00857709">
          <w:footerReference w:type="default" r:id="rId10"/>
          <w:pgSz w:w="11906" w:h="16838"/>
          <w:pgMar w:top="1418" w:right="707" w:bottom="426" w:left="851" w:header="142" w:footer="249" w:gutter="0"/>
          <w:cols w:space="708"/>
          <w:titlePg/>
          <w:docGrid w:linePitch="360"/>
        </w:sectPr>
      </w:pPr>
    </w:p>
    <w:p w14:paraId="01C2C857" w14:textId="77777777" w:rsidR="00DF7088" w:rsidRPr="00DF7088" w:rsidRDefault="00DF7088" w:rsidP="00DF7088"/>
    <w:p w14:paraId="22847066" w14:textId="66A5AED9" w:rsidR="006E2CFA" w:rsidRPr="004A1D86" w:rsidRDefault="00CB6CE5" w:rsidP="00DE6FFC">
      <w:pPr>
        <w:pStyle w:val="Titre"/>
        <w:spacing w:after="120"/>
        <w:rPr>
          <w:rFonts w:ascii="MuseoModerno" w:hAnsi="MuseoModerno"/>
          <w:sz w:val="36"/>
          <w:szCs w:val="24"/>
        </w:rPr>
      </w:pPr>
      <w:r>
        <w:rPr>
          <w:b w:val="0"/>
          <w:bCs/>
          <w:noProof/>
        </w:rPr>
        <w:drawing>
          <wp:anchor distT="0" distB="0" distL="114300" distR="114300" simplePos="0" relativeHeight="251661312" behindDoc="0" locked="0" layoutInCell="1" allowOverlap="1" wp14:anchorId="0C5CCF36" wp14:editId="1F6D200B">
            <wp:simplePos x="0" y="0"/>
            <wp:positionH relativeFrom="column">
              <wp:posOffset>-238070</wp:posOffset>
            </wp:positionH>
            <wp:positionV relativeFrom="paragraph">
              <wp:posOffset>-249031</wp:posOffset>
            </wp:positionV>
            <wp:extent cx="1800000" cy="553333"/>
            <wp:effectExtent l="0" t="0" r="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00000" cy="553333"/>
                    </a:xfrm>
                    <a:prstGeom prst="rect">
                      <a:avLst/>
                    </a:prstGeom>
                  </pic:spPr>
                </pic:pic>
              </a:graphicData>
            </a:graphic>
          </wp:anchor>
        </w:drawing>
      </w:r>
      <w:r w:rsidR="006E2CFA" w:rsidRPr="004A1D86">
        <w:rPr>
          <w:rFonts w:ascii="MuseoModerno" w:hAnsi="MuseoModerno"/>
          <w:sz w:val="36"/>
          <w:szCs w:val="24"/>
        </w:rPr>
        <w:t>DISPOSITIF ARGENT POCHE</w:t>
      </w:r>
    </w:p>
    <w:tbl>
      <w:tblPr>
        <w:tblStyle w:val="Grilledutableau"/>
        <w:tblW w:w="0" w:type="auto"/>
        <w:tblLook w:val="04A0" w:firstRow="1" w:lastRow="0" w:firstColumn="1" w:lastColumn="0" w:noHBand="0" w:noVBand="1"/>
      </w:tblPr>
      <w:tblGrid>
        <w:gridCol w:w="10338"/>
      </w:tblGrid>
      <w:tr w:rsidR="006E2CFA" w14:paraId="5628D60F" w14:textId="77777777" w:rsidTr="00882D90">
        <w:tc>
          <w:tcPr>
            <w:tcW w:w="10338" w:type="dxa"/>
            <w:shd w:val="clear" w:color="auto" w:fill="66CCCC"/>
          </w:tcPr>
          <w:p w14:paraId="4D627B81" w14:textId="49E16327" w:rsidR="006E2CFA" w:rsidRPr="00D0092D" w:rsidRDefault="006E2CFA" w:rsidP="006E2CFA">
            <w:pPr>
              <w:spacing w:after="60"/>
              <w:jc w:val="center"/>
              <w:rPr>
                <w:bCs/>
                <w:sz w:val="24"/>
                <w:szCs w:val="28"/>
              </w:rPr>
            </w:pPr>
            <w:r w:rsidRPr="006E2CFA">
              <w:rPr>
                <w:b/>
                <w:bCs/>
                <w:caps/>
                <w:sz w:val="28"/>
                <w:szCs w:val="28"/>
              </w:rPr>
              <w:t>Mes motivations</w:t>
            </w:r>
            <w:r w:rsidR="00D0092D">
              <w:rPr>
                <w:b/>
                <w:bCs/>
                <w:caps/>
                <w:sz w:val="28"/>
                <w:szCs w:val="28"/>
              </w:rPr>
              <w:t xml:space="preserve"> </w:t>
            </w:r>
            <w:r w:rsidR="00D0092D" w:rsidRPr="00D0092D">
              <w:rPr>
                <w:bCs/>
                <w:i/>
                <w:iCs/>
                <w:szCs w:val="22"/>
              </w:rPr>
              <w:t>(à remplir obligatoirement)</w:t>
            </w:r>
          </w:p>
        </w:tc>
      </w:tr>
      <w:tr w:rsidR="006E2CFA" w14:paraId="24D6525B" w14:textId="77777777" w:rsidTr="00DE71AE">
        <w:trPr>
          <w:cantSplit/>
          <w:trHeight w:val="7247"/>
        </w:trPr>
        <w:sdt>
          <w:sdtPr>
            <w:alias w:val="Rédiger la lettre de motivation"/>
            <w:tag w:val="Rédiger sa lettre de motivation"/>
            <w:id w:val="2132436113"/>
            <w:placeholder>
              <w:docPart w:val="DefaultPlaceholder_-1854013440"/>
            </w:placeholder>
            <w15:color w:val="000000"/>
          </w:sdtPr>
          <w:sdtEndPr/>
          <w:sdtContent>
            <w:tc>
              <w:tcPr>
                <w:tcW w:w="10338" w:type="dxa"/>
              </w:tcPr>
              <w:p w14:paraId="77A8E140" w14:textId="49AB62D8" w:rsidR="006E2CFA" w:rsidRDefault="008B07D1" w:rsidP="009D56F5">
                <w:pPr>
                  <w:spacing w:after="60"/>
                  <w:jc w:val="both"/>
                </w:pPr>
                <w:r>
                  <w:t>.</w:t>
                </w:r>
              </w:p>
            </w:tc>
          </w:sdtContent>
        </w:sdt>
      </w:tr>
    </w:tbl>
    <w:p w14:paraId="7A651628" w14:textId="130FFADD" w:rsidR="006E2CFA" w:rsidRPr="00D0092D" w:rsidRDefault="006E2CFA" w:rsidP="00D0092D">
      <w:pPr>
        <w:spacing w:before="0"/>
        <w:rPr>
          <w:sz w:val="10"/>
          <w:szCs w:val="10"/>
        </w:rPr>
      </w:pPr>
    </w:p>
    <w:tbl>
      <w:tblPr>
        <w:tblStyle w:val="Grilledutableau"/>
        <w:tblW w:w="0" w:type="auto"/>
        <w:tblLook w:val="04A0" w:firstRow="1" w:lastRow="0" w:firstColumn="1" w:lastColumn="0" w:noHBand="0" w:noVBand="1"/>
      </w:tblPr>
      <w:tblGrid>
        <w:gridCol w:w="10338"/>
      </w:tblGrid>
      <w:tr w:rsidR="00882D90" w14:paraId="13DE1862" w14:textId="77777777" w:rsidTr="00CB6CE5">
        <w:trPr>
          <w:cantSplit/>
        </w:trPr>
        <w:tc>
          <w:tcPr>
            <w:tcW w:w="10338" w:type="dxa"/>
            <w:shd w:val="clear" w:color="auto" w:fill="66CCCC"/>
          </w:tcPr>
          <w:p w14:paraId="3BF7289E" w14:textId="742ACD70" w:rsidR="00882D90" w:rsidRPr="006E2CFA" w:rsidRDefault="00FB494C" w:rsidP="00FB494C">
            <w:pPr>
              <w:keepNext/>
              <w:widowControl/>
              <w:jc w:val="center"/>
              <w:rPr>
                <w:b/>
                <w:bCs/>
                <w:caps/>
                <w:sz w:val="28"/>
                <w:szCs w:val="28"/>
              </w:rPr>
            </w:pPr>
            <w:r>
              <w:rPr>
                <w:b/>
                <w:bCs/>
                <w:caps/>
                <w:sz w:val="28"/>
                <w:szCs w:val="28"/>
              </w:rPr>
              <w:t>Information sur le déroulement d’une séquence</w:t>
            </w:r>
          </w:p>
        </w:tc>
      </w:tr>
      <w:tr w:rsidR="00882D90" w:rsidRPr="00FB494C" w14:paraId="7D80036D" w14:textId="77777777" w:rsidTr="00CB6CE5">
        <w:trPr>
          <w:cantSplit/>
        </w:trPr>
        <w:tc>
          <w:tcPr>
            <w:tcW w:w="10338" w:type="dxa"/>
          </w:tcPr>
          <w:p w14:paraId="01D4D9CE" w14:textId="5FC11DC6" w:rsidR="002B3FD4" w:rsidRDefault="00FB494C" w:rsidP="00FB494C">
            <w:pPr>
              <w:keepNext/>
              <w:widowControl/>
              <w:jc w:val="both"/>
              <w:rPr>
                <w:rFonts w:eastAsia="MS Gothic"/>
              </w:rPr>
            </w:pPr>
            <w:r w:rsidRPr="00FB494C">
              <w:rPr>
                <w:rFonts w:eastAsia="MS Gothic"/>
              </w:rPr>
              <w:t xml:space="preserve">Le dispositif </w:t>
            </w:r>
            <w:r>
              <w:rPr>
                <w:rFonts w:eastAsia="MS Gothic"/>
              </w:rPr>
              <w:t>« Argent de poche » est activé pendant les vacances scolaires par créneau de 5 jours du lundi au vendredi sauf jour férié.</w:t>
            </w:r>
          </w:p>
          <w:p w14:paraId="2B1A0B2E" w14:textId="77777777" w:rsidR="00FB494C" w:rsidRDefault="00FB494C" w:rsidP="00FB494C">
            <w:pPr>
              <w:keepNext/>
              <w:widowControl/>
              <w:jc w:val="both"/>
            </w:pPr>
            <w:r>
              <w:t>Les volontaires sont contacté</w:t>
            </w:r>
            <w:r w:rsidR="002B3D05">
              <w:t>s</w:t>
            </w:r>
            <w:r>
              <w:t xml:space="preserve"> au moins 5 semaines avant le début des vacances scolaires pour connaitre leurs disponibilités sur la période concernée.</w:t>
            </w:r>
          </w:p>
          <w:p w14:paraId="220ACCE0" w14:textId="77777777" w:rsidR="00666F3C" w:rsidRDefault="00666F3C" w:rsidP="00FB494C">
            <w:pPr>
              <w:keepNext/>
              <w:widowControl/>
              <w:jc w:val="both"/>
            </w:pPr>
            <w:r>
              <w:t>Ils sont invités en retour à faire part de leurs disponibilités.</w:t>
            </w:r>
          </w:p>
          <w:p w14:paraId="7049D694" w14:textId="7FF09707" w:rsidR="00666F3C" w:rsidRDefault="00666F3C" w:rsidP="00FB494C">
            <w:pPr>
              <w:keepNext/>
              <w:widowControl/>
              <w:jc w:val="both"/>
            </w:pPr>
            <w:r>
              <w:t xml:space="preserve">A partir de ces </w:t>
            </w:r>
            <w:r w:rsidR="0089764D">
              <w:t>réponses</w:t>
            </w:r>
            <w:r>
              <w:t>, la mairie élabore un tableau prévisionnel d’emploi des volontaires et envoie aux volontaires retenus pour la séquence</w:t>
            </w:r>
            <w:r w:rsidR="00520CF6">
              <w:t>,</w:t>
            </w:r>
            <w:r>
              <w:t xml:space="preserve"> un message précisant le poste proposé, les dates</w:t>
            </w:r>
            <w:r w:rsidR="0089764D">
              <w:t xml:space="preserve">, les </w:t>
            </w:r>
            <w:r>
              <w:t>horaires de travail</w:t>
            </w:r>
            <w:r w:rsidR="00520CF6">
              <w:t xml:space="preserve"> </w:t>
            </w:r>
            <w:r>
              <w:t xml:space="preserve">et </w:t>
            </w:r>
            <w:r w:rsidR="0089764D">
              <w:t xml:space="preserve">le </w:t>
            </w:r>
            <w:r>
              <w:t>lieu de convocation.</w:t>
            </w:r>
          </w:p>
          <w:p w14:paraId="50BEEE50" w14:textId="77777777" w:rsidR="00666F3C" w:rsidRDefault="00666F3C" w:rsidP="00FB494C">
            <w:pPr>
              <w:keepNext/>
              <w:widowControl/>
              <w:jc w:val="both"/>
            </w:pPr>
            <w:r>
              <w:t xml:space="preserve">Les volontaires retenus </w:t>
            </w:r>
            <w:r w:rsidR="000B2354">
              <w:t>sont invités à répondre dans les plus brefs délais afin de pouvoir verrouiller le tableau d’emploi et informer les autres volontaires de leur non-convocation.</w:t>
            </w:r>
          </w:p>
          <w:p w14:paraId="51AABFCF" w14:textId="77777777" w:rsidR="000B2354" w:rsidRPr="0089764D" w:rsidRDefault="000B2354" w:rsidP="00FB494C">
            <w:pPr>
              <w:keepNext/>
              <w:widowControl/>
              <w:jc w:val="both"/>
            </w:pPr>
            <w:r w:rsidRPr="0089764D">
              <w:t xml:space="preserve">Un document présentant cet échéancier est disponible à l’adresse : </w:t>
            </w:r>
            <w:hyperlink r:id="rId11" w:history="1">
              <w:r w:rsidRPr="0089764D">
                <w:rPr>
                  <w:rStyle w:val="Lienhypertexte"/>
                </w:rPr>
                <w:t>https://www.plumergat.fr/wp-content/uploads/2023/11/Actualites-AdP-Fonctionnement-Echeancier_Convocation.pdf</w:t>
              </w:r>
            </w:hyperlink>
          </w:p>
          <w:p w14:paraId="63BE9A01" w14:textId="77777777" w:rsidR="000B2354" w:rsidRDefault="0089764D" w:rsidP="00520CF6">
            <w:pPr>
              <w:keepNext/>
              <w:widowControl/>
              <w:spacing w:before="120"/>
              <w:jc w:val="both"/>
            </w:pPr>
            <w:r>
              <w:t xml:space="preserve">Un tableau d’emploi est mis à jour avant le début de chaque séquence sur le site - Cf. </w:t>
            </w:r>
            <w:hyperlink r:id="rId12" w:history="1">
              <w:r>
                <w:rPr>
                  <w:rStyle w:val="Lienhypertexte"/>
                </w:rPr>
                <w:t>Tableau d’emploi du dispositif « Argent de poche » - Plumergat</w:t>
              </w:r>
            </w:hyperlink>
          </w:p>
          <w:p w14:paraId="4A5A190E" w14:textId="7DD49635" w:rsidR="0089764D" w:rsidRPr="00FB494C" w:rsidRDefault="0089764D" w:rsidP="00520CF6">
            <w:pPr>
              <w:keepNext/>
              <w:widowControl/>
              <w:spacing w:before="120" w:after="120"/>
              <w:jc w:val="both"/>
            </w:pPr>
            <w:r>
              <w:t>Tous les échanges se font au travers de la messagerie courriel, le téléphone n’étant réservé que pour communiquer dans l’urgence (absence, retards, …).</w:t>
            </w:r>
          </w:p>
        </w:tc>
      </w:tr>
    </w:tbl>
    <w:p w14:paraId="6DF0AB3E" w14:textId="77777777" w:rsidR="00D0092D" w:rsidRDefault="00D0092D" w:rsidP="006E2CFA">
      <w:pPr>
        <w:rPr>
          <w:sz w:val="2"/>
          <w:szCs w:val="2"/>
        </w:rPr>
      </w:pPr>
    </w:p>
    <w:p w14:paraId="51898589" w14:textId="044BC3F7" w:rsidR="0073534E" w:rsidRDefault="0073534E" w:rsidP="0073534E">
      <w:pPr>
        <w:tabs>
          <w:tab w:val="left" w:pos="1843"/>
        </w:tabs>
        <w:spacing w:before="120"/>
        <w:jc w:val="both"/>
      </w:pPr>
      <w:r>
        <w:t xml:space="preserve">Le </w:t>
      </w:r>
      <w:sdt>
        <w:sdtPr>
          <w:alias w:val="Saisir l'adresse"/>
          <w:tag w:val="Saisir l'adresse"/>
          <w:id w:val="1744070157"/>
          <w:placeholder>
            <w:docPart w:val="A06C23ABE780401683ED2AE6DB903A3A"/>
          </w:placeholder>
          <w15:color w:val="000000"/>
        </w:sdtPr>
        <w:sdtEndPr/>
        <w:sdtContent>
          <w:sdt>
            <w:sdtPr>
              <w:alias w:val="Saisir la date"/>
              <w:tag w:val="Saisir la date"/>
              <w:id w:val="1384749107"/>
              <w:placeholder>
                <w:docPart w:val="8EDDEF98C3B8433D97CD5F314B170499"/>
              </w:placeholder>
              <w15:color w:val="000000"/>
            </w:sdtPr>
            <w:sdtEndPr/>
            <w:sdtContent>
              <w:r>
                <w:t>….</w:t>
              </w:r>
              <w:proofErr w:type="gramStart"/>
              <w:r>
                <w:t>/….</w:t>
              </w:r>
              <w:proofErr w:type="gramEnd"/>
              <w:r>
                <w:t>./……</w:t>
              </w:r>
            </w:sdtContent>
          </w:sdt>
        </w:sdtContent>
      </w:sdt>
    </w:p>
    <w:p w14:paraId="23D4B95B" w14:textId="69A99EFD" w:rsidR="0073534E" w:rsidRPr="006208B8" w:rsidRDefault="0073534E" w:rsidP="0073534E">
      <w:pPr>
        <w:jc w:val="both"/>
        <w:rPr>
          <w:b/>
          <w:bCs/>
        </w:rPr>
      </w:pPr>
      <w:r w:rsidRPr="00814120">
        <w:rPr>
          <w:b/>
          <w:bCs/>
        </w:rPr>
        <w:t>Signature du participant</w:t>
      </w:r>
    </w:p>
    <w:p w14:paraId="46F72190" w14:textId="77777777" w:rsidR="0061403E" w:rsidRPr="00DE71AE" w:rsidRDefault="0061403E" w:rsidP="006E2CFA">
      <w:pPr>
        <w:rPr>
          <w:sz w:val="2"/>
          <w:szCs w:val="2"/>
        </w:rPr>
      </w:pPr>
    </w:p>
    <w:p w14:paraId="2717647C" w14:textId="7CCFB246" w:rsidR="0061403E" w:rsidRPr="00DE71AE" w:rsidRDefault="0061403E" w:rsidP="006E2CFA">
      <w:pPr>
        <w:rPr>
          <w:sz w:val="2"/>
          <w:szCs w:val="2"/>
        </w:rPr>
        <w:sectPr w:rsidR="0061403E" w:rsidRPr="00DE71AE" w:rsidSect="00CB6CE5">
          <w:pgSz w:w="11906" w:h="16838"/>
          <w:pgMar w:top="567" w:right="707" w:bottom="426" w:left="851" w:header="142" w:footer="249" w:gutter="0"/>
          <w:cols w:space="708"/>
          <w:titlePg/>
          <w:docGrid w:linePitch="360"/>
        </w:sectPr>
      </w:pPr>
    </w:p>
    <w:p w14:paraId="35E65143" w14:textId="77777777" w:rsidR="00432822" w:rsidRPr="004A1D86" w:rsidRDefault="00432822" w:rsidP="00432822">
      <w:pPr>
        <w:pStyle w:val="Titre"/>
        <w:spacing w:after="120"/>
        <w:rPr>
          <w:rFonts w:ascii="MuseoModerno" w:hAnsi="MuseoModerno"/>
          <w:sz w:val="36"/>
          <w:szCs w:val="24"/>
        </w:rPr>
      </w:pPr>
      <w:r>
        <w:rPr>
          <w:b w:val="0"/>
          <w:bCs/>
          <w:noProof/>
        </w:rPr>
        <w:lastRenderedPageBreak/>
        <w:drawing>
          <wp:anchor distT="0" distB="0" distL="114300" distR="114300" simplePos="0" relativeHeight="251663360" behindDoc="0" locked="0" layoutInCell="1" allowOverlap="1" wp14:anchorId="23EA775C" wp14:editId="74F1B7D2">
            <wp:simplePos x="0" y="0"/>
            <wp:positionH relativeFrom="column">
              <wp:posOffset>-123190</wp:posOffset>
            </wp:positionH>
            <wp:positionV relativeFrom="paragraph">
              <wp:posOffset>-557530</wp:posOffset>
            </wp:positionV>
            <wp:extent cx="1800000" cy="553333"/>
            <wp:effectExtent l="0" t="0" r="0" b="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00000" cy="553333"/>
                    </a:xfrm>
                    <a:prstGeom prst="rect">
                      <a:avLst/>
                    </a:prstGeom>
                  </pic:spPr>
                </pic:pic>
              </a:graphicData>
            </a:graphic>
          </wp:anchor>
        </w:drawing>
      </w:r>
      <w:r w:rsidRPr="004A1D86">
        <w:rPr>
          <w:rFonts w:ascii="MuseoModerno" w:hAnsi="MuseoModerno"/>
          <w:sz w:val="36"/>
          <w:szCs w:val="24"/>
        </w:rPr>
        <w:t>DISPOSITIF ARGENT POCHE</w:t>
      </w:r>
    </w:p>
    <w:p w14:paraId="5FC85825" w14:textId="77777777" w:rsidR="00432822" w:rsidRPr="004A1D86" w:rsidRDefault="00432822" w:rsidP="00432822">
      <w:pPr>
        <w:pStyle w:val="Titre"/>
        <w:spacing w:before="0" w:after="600"/>
        <w:rPr>
          <w:u w:val="none"/>
        </w:rPr>
      </w:pPr>
      <w:r>
        <w:rPr>
          <w:u w:val="none"/>
        </w:rPr>
        <w:t>Autorisation parentale</w:t>
      </w:r>
    </w:p>
    <w:p w14:paraId="236995DA" w14:textId="77777777" w:rsidR="00712D6A" w:rsidRPr="00234400" w:rsidRDefault="00712D6A" w:rsidP="00234400">
      <w:pPr>
        <w:spacing w:before="0"/>
        <w:jc w:val="center"/>
        <w:rPr>
          <w:i/>
          <w:iCs/>
          <w:sz w:val="18"/>
          <w:szCs w:val="18"/>
        </w:rPr>
      </w:pPr>
      <w:r w:rsidRPr="00234400">
        <w:rPr>
          <w:i/>
          <w:iCs/>
          <w:sz w:val="18"/>
          <w:szCs w:val="18"/>
        </w:rPr>
        <w:t>À faire remplir obligatoirement par les parents ou le tuteur légal.</w:t>
      </w:r>
    </w:p>
    <w:p w14:paraId="24A69F25" w14:textId="47B90DCB" w:rsidR="00712D6A" w:rsidRPr="00234400" w:rsidRDefault="00712D6A" w:rsidP="00234400">
      <w:pPr>
        <w:spacing w:before="0"/>
        <w:jc w:val="center"/>
        <w:rPr>
          <w:i/>
          <w:iCs/>
          <w:sz w:val="18"/>
          <w:szCs w:val="18"/>
        </w:rPr>
      </w:pPr>
      <w:r w:rsidRPr="00234400">
        <w:rPr>
          <w:i/>
          <w:iCs/>
          <w:sz w:val="18"/>
          <w:szCs w:val="18"/>
        </w:rPr>
        <w:t xml:space="preserve">En cas d'absence de cette autorisation, le dossier ne </w:t>
      </w:r>
      <w:r w:rsidR="00D5537D">
        <w:rPr>
          <w:i/>
          <w:iCs/>
          <w:sz w:val="18"/>
          <w:szCs w:val="18"/>
        </w:rPr>
        <w:t>sera</w:t>
      </w:r>
      <w:r w:rsidRPr="00234400">
        <w:rPr>
          <w:i/>
          <w:iCs/>
          <w:sz w:val="18"/>
          <w:szCs w:val="18"/>
        </w:rPr>
        <w:t xml:space="preserve"> pas pris en compte.</w:t>
      </w:r>
    </w:p>
    <w:p w14:paraId="11AA8101" w14:textId="693D7DFE" w:rsidR="00712D6A" w:rsidRDefault="00F76726" w:rsidP="00C750B5">
      <w:pPr>
        <w:spacing w:before="240"/>
        <w:jc w:val="both"/>
      </w:pPr>
      <w:sdt>
        <w:sdtPr>
          <w:alias w:val="Genre - Prénom - NOM"/>
          <w:tag w:val="Genre - Prénom - NOM"/>
          <w:id w:val="1228809387"/>
          <w:placeholder>
            <w:docPart w:val="DefaultPlaceholder_-1854013440"/>
          </w:placeholder>
        </w:sdtPr>
        <w:sdtEndPr/>
        <w:sdtContent>
          <w:r w:rsidR="008F1D48">
            <w:t xml:space="preserve">Madame ou Monsieur </w:t>
          </w:r>
          <w:r w:rsidR="00736DDE">
            <w:t>…………………………………</w:t>
          </w:r>
          <w:r w:rsidR="008B07D1">
            <w:t>…………………………………………</w:t>
          </w:r>
          <w:r w:rsidR="00736DDE">
            <w:t>…………………</w:t>
          </w:r>
        </w:sdtContent>
      </w:sdt>
    </w:p>
    <w:p w14:paraId="55021519" w14:textId="1459448F" w:rsidR="00712D6A" w:rsidRDefault="00712D6A" w:rsidP="00C750B5">
      <w:pPr>
        <w:jc w:val="both"/>
      </w:pPr>
      <w:r w:rsidRPr="00814120">
        <w:rPr>
          <w:b/>
          <w:bCs/>
        </w:rPr>
        <w:t>En qualité de tuteur légal</w:t>
      </w:r>
      <w:r>
        <w:t xml:space="preserve">, déclare, après avoir pris connaissance des points suivants ainsi que le contrat auquel </w:t>
      </w:r>
      <w:sdt>
        <w:sdtPr>
          <w:alias w:val="Supprimer Fille ou Fils"/>
          <w:tag w:val="Genre - Prénom - NOM"/>
          <w:id w:val="-268323671"/>
          <w:placeholder>
            <w:docPart w:val="CAC345AFE3064641B1F7007D384ADC55"/>
          </w:placeholder>
        </w:sdtPr>
        <w:sdtEndPr/>
        <w:sdtContent>
          <w:r w:rsidR="008F1D48">
            <w:t>ma fille ou mon fils</w:t>
          </w:r>
          <w:r w:rsidR="008F1D48">
            <w:rPr>
              <w:rStyle w:val="Appelnotedebasdep"/>
            </w:rPr>
            <w:footnoteReference w:id="1"/>
          </w:r>
        </w:sdtContent>
      </w:sdt>
      <w:r w:rsidR="008F1D48">
        <w:t xml:space="preserve"> </w:t>
      </w:r>
      <w:r>
        <w:t>s'engage</w:t>
      </w:r>
      <w:r w:rsidR="008F1D48">
        <w:t> :</w:t>
      </w:r>
    </w:p>
    <w:p w14:paraId="4BF03BF2" w14:textId="3EF2C366" w:rsidR="00712D6A" w:rsidRPr="00F65611" w:rsidRDefault="00712D6A" w:rsidP="00F65611">
      <w:pPr>
        <w:pStyle w:val="Titre6"/>
        <w:numPr>
          <w:ilvl w:val="0"/>
          <w:numId w:val="18"/>
        </w:numPr>
        <w:shd w:val="clear" w:color="auto" w:fill="FFCD00"/>
        <w:ind w:left="567" w:right="283" w:hanging="218"/>
        <w:jc w:val="both"/>
        <w:rPr>
          <w:color w:val="000000" w:themeColor="text1"/>
          <w:sz w:val="18"/>
          <w:szCs w:val="18"/>
        </w:rPr>
      </w:pPr>
      <w:r w:rsidRPr="00F65611">
        <w:rPr>
          <w:color w:val="000000" w:themeColor="text1"/>
          <w:sz w:val="18"/>
          <w:szCs w:val="18"/>
        </w:rPr>
        <w:t xml:space="preserve">La commune de </w:t>
      </w:r>
      <w:r w:rsidR="00C750B5" w:rsidRPr="00F65611">
        <w:rPr>
          <w:color w:val="000000" w:themeColor="text1"/>
          <w:sz w:val="18"/>
          <w:szCs w:val="18"/>
        </w:rPr>
        <w:t>PLUMERGAT</w:t>
      </w:r>
      <w:r w:rsidRPr="00F65611">
        <w:rPr>
          <w:color w:val="000000" w:themeColor="text1"/>
          <w:sz w:val="18"/>
          <w:szCs w:val="18"/>
        </w:rPr>
        <w:t xml:space="preserve"> ne sera en aucun cas réputée employeur des jeunes participants à l'opération </w:t>
      </w:r>
      <w:r w:rsidR="00C750B5" w:rsidRPr="00F65611">
        <w:rPr>
          <w:color w:val="000000" w:themeColor="text1"/>
          <w:sz w:val="18"/>
          <w:szCs w:val="18"/>
        </w:rPr>
        <w:t>« </w:t>
      </w:r>
      <w:r w:rsidRPr="00F65611">
        <w:rPr>
          <w:color w:val="000000" w:themeColor="text1"/>
          <w:sz w:val="18"/>
          <w:szCs w:val="18"/>
        </w:rPr>
        <w:t>Argent de poche</w:t>
      </w:r>
      <w:r w:rsidR="00C750B5" w:rsidRPr="00F65611">
        <w:rPr>
          <w:color w:val="000000" w:themeColor="text1"/>
          <w:sz w:val="18"/>
          <w:szCs w:val="18"/>
        </w:rPr>
        <w:t> »</w:t>
      </w:r>
      <w:r w:rsidRPr="00F65611">
        <w:rPr>
          <w:color w:val="000000" w:themeColor="text1"/>
          <w:sz w:val="18"/>
          <w:szCs w:val="18"/>
        </w:rPr>
        <w:t>. En aucun cas l'indemnité versée pour la participation au dispositif</w:t>
      </w:r>
      <w:r w:rsidR="00C750B5" w:rsidRPr="00F65611">
        <w:rPr>
          <w:color w:val="000000" w:themeColor="text1"/>
          <w:sz w:val="18"/>
          <w:szCs w:val="18"/>
        </w:rPr>
        <w:t xml:space="preserve"> « </w:t>
      </w:r>
      <w:r w:rsidRPr="00F65611">
        <w:rPr>
          <w:color w:val="000000" w:themeColor="text1"/>
          <w:sz w:val="18"/>
          <w:szCs w:val="18"/>
        </w:rPr>
        <w:t>Argent de poche</w:t>
      </w:r>
      <w:r w:rsidR="00C750B5" w:rsidRPr="00F65611">
        <w:rPr>
          <w:color w:val="000000" w:themeColor="text1"/>
          <w:sz w:val="18"/>
          <w:szCs w:val="18"/>
        </w:rPr>
        <w:t> »</w:t>
      </w:r>
      <w:r w:rsidRPr="00F65611">
        <w:rPr>
          <w:color w:val="000000" w:themeColor="text1"/>
          <w:sz w:val="18"/>
          <w:szCs w:val="18"/>
        </w:rPr>
        <w:t xml:space="preserve"> ne pourra avoir équivalence de salaire.</w:t>
      </w:r>
    </w:p>
    <w:p w14:paraId="023F04D7" w14:textId="77777777" w:rsidR="00F65611" w:rsidRPr="00F65611" w:rsidRDefault="00F65611" w:rsidP="00F65611">
      <w:pPr>
        <w:spacing w:before="0"/>
        <w:jc w:val="both"/>
        <w:rPr>
          <w:sz w:val="2"/>
          <w:szCs w:val="2"/>
        </w:rPr>
      </w:pPr>
    </w:p>
    <w:p w14:paraId="5A3880EA" w14:textId="45A6A090" w:rsidR="00712D6A" w:rsidRPr="00F65611" w:rsidRDefault="00712D6A" w:rsidP="00F65611">
      <w:pPr>
        <w:pStyle w:val="Titre6"/>
        <w:numPr>
          <w:ilvl w:val="0"/>
          <w:numId w:val="18"/>
        </w:numPr>
        <w:shd w:val="clear" w:color="auto" w:fill="66CCCC"/>
        <w:ind w:left="567" w:right="283" w:hanging="218"/>
        <w:jc w:val="both"/>
        <w:rPr>
          <w:color w:val="000000" w:themeColor="text1"/>
          <w:sz w:val="18"/>
          <w:szCs w:val="18"/>
        </w:rPr>
      </w:pPr>
      <w:r w:rsidRPr="00F65611">
        <w:rPr>
          <w:color w:val="000000" w:themeColor="text1"/>
          <w:sz w:val="18"/>
          <w:szCs w:val="18"/>
        </w:rPr>
        <w:t>Les jeunes entrant dans le dispositif devront bénéficier d'une couverture sociale en leur nom ou sous couvert de leur tuteur. Une attestation apportant la preuve de la présente couverture sociale sera demandée lors de l'inscription du jeune dans l'opération. Si le jeune est amené à se blesser lui-même, soit au cours de l'activité, soit au cours du trajet, les frais inhérents aux dommages corporels seront pris en compte par son propre régime de couverture sociale.</w:t>
      </w:r>
    </w:p>
    <w:p w14:paraId="246A92E0" w14:textId="77777777" w:rsidR="00F65611" w:rsidRPr="00F65611" w:rsidRDefault="00F65611" w:rsidP="00F65611">
      <w:pPr>
        <w:jc w:val="both"/>
        <w:rPr>
          <w:i/>
          <w:color w:val="000000" w:themeColor="text1"/>
          <w:sz w:val="2"/>
          <w:szCs w:val="2"/>
        </w:rPr>
      </w:pPr>
    </w:p>
    <w:p w14:paraId="44B66E38" w14:textId="1188D351" w:rsidR="00712D6A" w:rsidRPr="00F65611" w:rsidRDefault="00712D6A" w:rsidP="00F65611">
      <w:pPr>
        <w:pStyle w:val="Titre6"/>
        <w:numPr>
          <w:ilvl w:val="0"/>
          <w:numId w:val="18"/>
        </w:numPr>
        <w:shd w:val="clear" w:color="auto" w:fill="FFCD00"/>
        <w:ind w:left="567" w:right="283" w:hanging="218"/>
        <w:jc w:val="both"/>
        <w:rPr>
          <w:color w:val="000000" w:themeColor="text1"/>
          <w:sz w:val="18"/>
          <w:szCs w:val="18"/>
        </w:rPr>
      </w:pPr>
      <w:r w:rsidRPr="00F65611">
        <w:rPr>
          <w:color w:val="000000" w:themeColor="text1"/>
          <w:sz w:val="18"/>
          <w:szCs w:val="18"/>
        </w:rPr>
        <w:t xml:space="preserve">La commune de </w:t>
      </w:r>
      <w:r w:rsidR="00C750B5" w:rsidRPr="00F65611">
        <w:rPr>
          <w:color w:val="000000" w:themeColor="text1"/>
          <w:sz w:val="18"/>
          <w:szCs w:val="18"/>
        </w:rPr>
        <w:t xml:space="preserve">PLUMERGAT </w:t>
      </w:r>
      <w:r w:rsidRPr="00F65611">
        <w:rPr>
          <w:color w:val="000000" w:themeColor="text1"/>
          <w:sz w:val="18"/>
          <w:szCs w:val="18"/>
        </w:rPr>
        <w:t xml:space="preserve">s'engage à souscrire auprès d'une compagnie notoirement solvable un contrat d'assurance </w:t>
      </w:r>
      <w:r w:rsidR="00D5537D">
        <w:rPr>
          <w:color w:val="000000" w:themeColor="text1"/>
          <w:sz w:val="18"/>
          <w:szCs w:val="18"/>
        </w:rPr>
        <w:t xml:space="preserve">en </w:t>
      </w:r>
      <w:r w:rsidRPr="00F65611">
        <w:rPr>
          <w:color w:val="000000" w:themeColor="text1"/>
          <w:sz w:val="18"/>
          <w:szCs w:val="18"/>
        </w:rPr>
        <w:t>responsabilité civile lié à cette activité</w:t>
      </w:r>
      <w:r w:rsidR="00D5537D">
        <w:rPr>
          <w:color w:val="000000" w:themeColor="text1"/>
          <w:sz w:val="18"/>
          <w:szCs w:val="18"/>
        </w:rPr>
        <w:t xml:space="preserve">, </w:t>
      </w:r>
      <w:r w:rsidRPr="00F65611">
        <w:rPr>
          <w:color w:val="000000" w:themeColor="text1"/>
          <w:sz w:val="18"/>
          <w:szCs w:val="18"/>
        </w:rPr>
        <w:t>couvrant l'ensemble des dommages pouvant êtr</w:t>
      </w:r>
      <w:r w:rsidR="00C750B5" w:rsidRPr="00F65611">
        <w:rPr>
          <w:color w:val="000000" w:themeColor="text1"/>
          <w:sz w:val="18"/>
          <w:szCs w:val="18"/>
        </w:rPr>
        <w:t>e</w:t>
      </w:r>
      <w:r w:rsidRPr="00F65611">
        <w:rPr>
          <w:color w:val="000000" w:themeColor="text1"/>
          <w:sz w:val="18"/>
          <w:szCs w:val="18"/>
        </w:rPr>
        <w:t xml:space="preserve"> occasionnés et accidents pouvant survenir à un tiers dans le cadre du déroulement des chantiers. Tous l</w:t>
      </w:r>
      <w:r w:rsidR="00D5537D">
        <w:rPr>
          <w:color w:val="000000" w:themeColor="text1"/>
          <w:sz w:val="18"/>
          <w:szCs w:val="18"/>
        </w:rPr>
        <w:t>es</w:t>
      </w:r>
      <w:r w:rsidRPr="00F65611">
        <w:rPr>
          <w:color w:val="000000" w:themeColor="text1"/>
          <w:sz w:val="18"/>
          <w:szCs w:val="18"/>
        </w:rPr>
        <w:t xml:space="preserve"> participants sont tiers, les uns par rapport aux autres.</w:t>
      </w:r>
    </w:p>
    <w:p w14:paraId="25AF32B0" w14:textId="17A5361B" w:rsidR="00712D6A" w:rsidRPr="00814120" w:rsidRDefault="00712D6A" w:rsidP="00831B14">
      <w:pPr>
        <w:spacing w:before="360"/>
        <w:jc w:val="both"/>
        <w:rPr>
          <w:b/>
          <w:bCs/>
        </w:rPr>
      </w:pPr>
      <w:r w:rsidRPr="00814120">
        <w:rPr>
          <w:b/>
          <w:bCs/>
        </w:rPr>
        <w:t>Autorise mon enfant</w:t>
      </w:r>
      <w:r w:rsidR="00F65611" w:rsidRPr="00814120">
        <w:rPr>
          <w:b/>
          <w:bCs/>
        </w:rPr>
        <w:t> :</w:t>
      </w:r>
    </w:p>
    <w:p w14:paraId="74311EDE" w14:textId="15A9F909" w:rsidR="00831B14" w:rsidRPr="00831B14" w:rsidRDefault="00831B14" w:rsidP="004B1B41">
      <w:pPr>
        <w:tabs>
          <w:tab w:val="left" w:pos="2127"/>
          <w:tab w:val="left" w:pos="5670"/>
        </w:tabs>
        <w:spacing w:before="240"/>
        <w:ind w:left="993"/>
        <w:jc w:val="both"/>
      </w:pPr>
      <w:r w:rsidRPr="00EA5345">
        <w:rPr>
          <w:b/>
          <w:bCs/>
        </w:rPr>
        <w:t>Nom</w:t>
      </w:r>
      <w:r w:rsidRPr="00D456FF">
        <w:t xml:space="preserve"> : </w:t>
      </w:r>
      <w:sdt>
        <w:sdtPr>
          <w:rPr>
            <w:b/>
            <w:bCs/>
            <w:caps/>
          </w:rPr>
          <w:alias w:val="Saisir le nom de famille"/>
          <w:tag w:val="Saisir le nom de famille"/>
          <w:id w:val="-2034100964"/>
          <w:placeholder>
            <w:docPart w:val="21EEE145E8E643018C1C5D093D10B682"/>
          </w:placeholder>
          <w15:color w:val="000000"/>
        </w:sdtPr>
        <w:sdtEndPr/>
        <w:sdtContent>
          <w:r>
            <w:rPr>
              <w:b/>
              <w:bCs/>
              <w:caps/>
            </w:rPr>
            <w:t>……………………</w:t>
          </w:r>
          <w:r w:rsidR="008B07D1">
            <w:rPr>
              <w:b/>
              <w:bCs/>
              <w:caps/>
            </w:rPr>
            <w:t>…………</w:t>
          </w:r>
          <w:proofErr w:type="gramStart"/>
          <w:r w:rsidR="008B07D1">
            <w:rPr>
              <w:b/>
              <w:bCs/>
              <w:caps/>
            </w:rPr>
            <w:t>…</w:t>
          </w:r>
          <w:r>
            <w:rPr>
              <w:b/>
              <w:bCs/>
              <w:caps/>
            </w:rPr>
            <w:t>….</w:t>
          </w:r>
          <w:proofErr w:type="gramEnd"/>
          <w:r>
            <w:rPr>
              <w:b/>
              <w:bCs/>
              <w:caps/>
            </w:rPr>
            <w:t>.</w:t>
          </w:r>
        </w:sdtContent>
      </w:sdt>
      <w:r>
        <w:tab/>
      </w:r>
      <w:r w:rsidRPr="00831B14">
        <w:t xml:space="preserve">Prénom : </w:t>
      </w:r>
      <w:sdt>
        <w:sdtPr>
          <w:id w:val="498623053"/>
          <w:placeholder>
            <w:docPart w:val="21EEE145E8E643018C1C5D093D10B682"/>
          </w:placeholder>
          <w15:color w:val="000000"/>
        </w:sdtPr>
        <w:sdtEndPr/>
        <w:sdtContent>
          <w:r w:rsidRPr="00831B14">
            <w:t>………</w:t>
          </w:r>
          <w:r w:rsidR="008B07D1">
            <w:t>………………….</w:t>
          </w:r>
          <w:r w:rsidRPr="00831B14">
            <w:t>……….</w:t>
          </w:r>
        </w:sdtContent>
      </w:sdt>
    </w:p>
    <w:p w14:paraId="48B759E5" w14:textId="696A5119" w:rsidR="008B07D1" w:rsidRDefault="00831B14" w:rsidP="00831B14">
      <w:pPr>
        <w:spacing w:before="240"/>
        <w:jc w:val="both"/>
      </w:pPr>
      <w:r w:rsidRPr="00831B14">
        <w:t xml:space="preserve">Domicilié(e) : </w:t>
      </w:r>
      <w:sdt>
        <w:sdtPr>
          <w:alias w:val="Saisir l'adresse"/>
          <w:tag w:val="Saisir l'adresse"/>
          <w:id w:val="-1968504860"/>
          <w:placeholder>
            <w:docPart w:val="21EEE145E8E643018C1C5D093D10B682"/>
          </w:placeholder>
          <w15:color w:val="000000"/>
        </w:sdtPr>
        <w:sdtEndPr/>
        <w:sdtContent>
          <w:sdt>
            <w:sdtPr>
              <w:id w:val="897242909"/>
              <w:placeholder>
                <w:docPart w:val="6228259BA9934B96B0CE612260F3409B"/>
              </w:placeholder>
              <w15:color w:val="000000"/>
            </w:sdtPr>
            <w:sdtEndPr/>
            <w:sdtContent>
              <w:r w:rsidRPr="00831B14">
                <w:t>…</w:t>
              </w:r>
              <w:r w:rsidR="008B07D1">
                <w:t>………………………………………………………………………...</w:t>
              </w:r>
              <w:r w:rsidRPr="00831B14">
                <w:t>………</w:t>
              </w:r>
              <w:proofErr w:type="gramStart"/>
              <w:r w:rsidRPr="00831B14">
                <w:t>…….</w:t>
              </w:r>
              <w:proofErr w:type="gramEnd"/>
            </w:sdtContent>
          </w:sdt>
        </w:sdtContent>
      </w:sdt>
      <w:r w:rsidR="008B07D1">
        <w:t xml:space="preserve"> 56400 PLUMERGAT</w:t>
      </w:r>
    </w:p>
    <w:p w14:paraId="6824B476" w14:textId="491F84F2" w:rsidR="00712D6A" w:rsidRDefault="00712D6A" w:rsidP="00831B14">
      <w:pPr>
        <w:spacing w:before="240"/>
        <w:jc w:val="both"/>
      </w:pPr>
      <w:r w:rsidRPr="008B07D1">
        <w:rPr>
          <w:b/>
          <w:bCs/>
        </w:rPr>
        <w:t xml:space="preserve">à participer à l'opération </w:t>
      </w:r>
      <w:r w:rsidR="00831B14" w:rsidRPr="008B07D1">
        <w:rPr>
          <w:b/>
          <w:bCs/>
        </w:rPr>
        <w:t>« </w:t>
      </w:r>
      <w:r w:rsidRPr="008B07D1">
        <w:rPr>
          <w:b/>
          <w:bCs/>
        </w:rPr>
        <w:t>Argent de poche</w:t>
      </w:r>
      <w:r w:rsidR="00831B14" w:rsidRPr="008B07D1">
        <w:rPr>
          <w:b/>
          <w:bCs/>
        </w:rPr>
        <w:t> »</w:t>
      </w:r>
    </w:p>
    <w:p w14:paraId="632BFEB1" w14:textId="77777777" w:rsidR="00712D6A" w:rsidRDefault="00712D6A" w:rsidP="00831B14">
      <w:pPr>
        <w:spacing w:before="240"/>
        <w:jc w:val="both"/>
      </w:pPr>
      <w:r>
        <w:t>Je certifie que mon enfant est bien domicilié à l'adresse ci-dessus.</w:t>
      </w:r>
    </w:p>
    <w:p w14:paraId="29D6A564" w14:textId="6EA69EEA" w:rsidR="00712D6A" w:rsidRPr="00831B14" w:rsidRDefault="00712D6A" w:rsidP="00831B14">
      <w:pPr>
        <w:spacing w:before="240"/>
        <w:jc w:val="both"/>
        <w:rPr>
          <w:i/>
          <w:iCs/>
        </w:rPr>
      </w:pPr>
      <w:r w:rsidRPr="00831B14">
        <w:rPr>
          <w:i/>
          <w:iCs/>
        </w:rPr>
        <w:t xml:space="preserve">Dans le cadre des chantiers </w:t>
      </w:r>
      <w:r w:rsidR="00831B14" w:rsidRPr="00831B14">
        <w:rPr>
          <w:i/>
          <w:iCs/>
        </w:rPr>
        <w:t>« </w:t>
      </w:r>
      <w:r w:rsidRPr="00831B14">
        <w:rPr>
          <w:i/>
          <w:iCs/>
        </w:rPr>
        <w:t>Argent de Poche</w:t>
      </w:r>
      <w:r w:rsidR="00831B14" w:rsidRPr="00831B14">
        <w:rPr>
          <w:i/>
          <w:iCs/>
        </w:rPr>
        <w:t> »</w:t>
      </w:r>
      <w:r w:rsidRPr="00831B14">
        <w:rPr>
          <w:i/>
          <w:iCs/>
        </w:rPr>
        <w:t>, des photos ou des reportages peuvent être réalisés avec vos enfants, ces supports sont susceptibles d'être utilisés pour faire connaître les chantiers effectués sur la commune et non à des fins commerciales.</w:t>
      </w:r>
    </w:p>
    <w:p w14:paraId="2A93C60B" w14:textId="06890315" w:rsidR="00712D6A" w:rsidRDefault="00712D6A" w:rsidP="00831B14">
      <w:pPr>
        <w:tabs>
          <w:tab w:val="left" w:pos="5245"/>
        </w:tabs>
        <w:spacing w:before="120"/>
        <w:jc w:val="both"/>
      </w:pPr>
      <w:r w:rsidRPr="00831B14">
        <w:rPr>
          <w:b/>
          <w:bCs/>
        </w:rPr>
        <w:t>Autorise les prises de vue de mon enfant</w:t>
      </w:r>
      <w:r w:rsidR="00831B14">
        <w:rPr>
          <w:b/>
          <w:bCs/>
        </w:rPr>
        <w:t> </w:t>
      </w:r>
      <w:r w:rsidR="00831B14">
        <w:t>:</w:t>
      </w:r>
      <w:r>
        <w:t xml:space="preserve"> </w:t>
      </w:r>
      <w:r w:rsidR="00831B14" w:rsidRPr="00831B14">
        <w:rPr>
          <w:b/>
          <w:bCs/>
        </w:rPr>
        <w:t>O</w:t>
      </w:r>
      <w:r w:rsidRPr="00831B14">
        <w:rPr>
          <w:b/>
          <w:bCs/>
        </w:rPr>
        <w:t>ui</w:t>
      </w:r>
      <w:r w:rsidR="00831B14">
        <w:t xml:space="preserve"> </w:t>
      </w:r>
      <w:sdt>
        <w:sdtPr>
          <w:id w:val="-1274173190"/>
          <w14:checkbox>
            <w14:checked w14:val="0"/>
            <w14:checkedState w14:val="2612" w14:font="MS Gothic"/>
            <w14:uncheckedState w14:val="2610" w14:font="MS Gothic"/>
          </w14:checkbox>
        </w:sdtPr>
        <w:sdtEndPr/>
        <w:sdtContent>
          <w:r w:rsidR="00831B14">
            <w:rPr>
              <w:rFonts w:ascii="MS Gothic" w:eastAsia="MS Gothic" w:hAnsi="MS Gothic" w:hint="eastAsia"/>
            </w:rPr>
            <w:t>☐</w:t>
          </w:r>
        </w:sdtContent>
      </w:sdt>
      <w:r w:rsidR="00831B14">
        <w:tab/>
      </w:r>
      <w:r w:rsidR="00831B14" w:rsidRPr="00831B14">
        <w:rPr>
          <w:b/>
          <w:bCs/>
        </w:rPr>
        <w:t>Non</w:t>
      </w:r>
      <w:r w:rsidR="00831B14">
        <w:rPr>
          <w:b/>
          <w:bCs/>
        </w:rPr>
        <w:t xml:space="preserve"> </w:t>
      </w:r>
      <w:sdt>
        <w:sdtPr>
          <w:rPr>
            <w:b/>
            <w:bCs/>
          </w:rPr>
          <w:id w:val="1697810494"/>
          <w14:checkbox>
            <w14:checked w14:val="0"/>
            <w14:checkedState w14:val="2612" w14:font="MS Gothic"/>
            <w14:uncheckedState w14:val="2610" w14:font="MS Gothic"/>
          </w14:checkbox>
        </w:sdtPr>
        <w:sdtEndPr/>
        <w:sdtContent>
          <w:r w:rsidR="00831B14">
            <w:rPr>
              <w:rFonts w:ascii="MS Gothic" w:eastAsia="MS Gothic" w:hAnsi="MS Gothic" w:hint="eastAsia"/>
              <w:b/>
              <w:bCs/>
            </w:rPr>
            <w:t>☐</w:t>
          </w:r>
        </w:sdtContent>
      </w:sdt>
    </w:p>
    <w:p w14:paraId="0221703D" w14:textId="4DCCCBB8" w:rsidR="00712D6A" w:rsidRDefault="00712D6A" w:rsidP="006A3DD0">
      <w:pPr>
        <w:tabs>
          <w:tab w:val="left" w:pos="1843"/>
        </w:tabs>
        <w:spacing w:before="240"/>
        <w:jc w:val="both"/>
      </w:pPr>
      <w:r>
        <w:t>Le</w:t>
      </w:r>
      <w:r w:rsidR="006A3DD0">
        <w:t xml:space="preserve"> </w:t>
      </w:r>
      <w:sdt>
        <w:sdtPr>
          <w:alias w:val="Saisir l'adresse"/>
          <w:tag w:val="Saisir l'adresse"/>
          <w:id w:val="-1401294634"/>
          <w:placeholder>
            <w:docPart w:val="858FC37E3C224C818B725B2A5F22C668"/>
          </w:placeholder>
          <w15:color w:val="000000"/>
        </w:sdtPr>
        <w:sdtEndPr/>
        <w:sdtContent>
          <w:sdt>
            <w:sdtPr>
              <w:alias w:val="Saisir la date"/>
              <w:tag w:val="Saisir la date"/>
              <w:id w:val="-1250420708"/>
              <w:placeholder>
                <w:docPart w:val="D224E22E5E5C4F00870004F42F80B76D"/>
              </w:placeholder>
              <w15:color w:val="000000"/>
            </w:sdtPr>
            <w:sdtEndPr/>
            <w:sdtContent>
              <w:r w:rsidR="006A3DD0">
                <w:t>….</w:t>
              </w:r>
              <w:proofErr w:type="gramStart"/>
              <w:r w:rsidR="006A3DD0">
                <w:t>/….</w:t>
              </w:r>
              <w:proofErr w:type="gramEnd"/>
              <w:r w:rsidR="006A3DD0">
                <w:t>./……</w:t>
              </w:r>
            </w:sdtContent>
          </w:sdt>
        </w:sdtContent>
      </w:sdt>
      <w:r>
        <w:tab/>
        <w:t>Fait à</w:t>
      </w:r>
      <w:r w:rsidR="006A3DD0">
        <w:t xml:space="preserve"> </w:t>
      </w:r>
      <w:sdt>
        <w:sdtPr>
          <w:alias w:val="Saisir l'adresse"/>
          <w:tag w:val="Saisir l'adresse"/>
          <w:id w:val="1419137403"/>
          <w:placeholder>
            <w:docPart w:val="914D8B06A25B49D597FBB02FF8421A72"/>
          </w:placeholder>
          <w15:color w:val="000000"/>
        </w:sdtPr>
        <w:sdtEndPr/>
        <w:sdtContent>
          <w:sdt>
            <w:sdtPr>
              <w:alias w:val="Saisir le lieu"/>
              <w:tag w:val="Saisir la date"/>
              <w:id w:val="1084262529"/>
              <w:placeholder>
                <w:docPart w:val="CF221DA3449B48AEA48DB139DF27524D"/>
              </w:placeholder>
              <w15:color w:val="000000"/>
            </w:sdtPr>
            <w:sdtEndPr/>
            <w:sdtContent>
              <w:r w:rsidR="006A3DD0">
                <w:t>………….……</w:t>
              </w:r>
            </w:sdtContent>
          </w:sdt>
        </w:sdtContent>
      </w:sdt>
    </w:p>
    <w:p w14:paraId="6982AB49" w14:textId="2FC496B6" w:rsidR="00A51E8B" w:rsidRDefault="00712D6A" w:rsidP="006208B8">
      <w:pPr>
        <w:spacing w:before="240"/>
        <w:jc w:val="both"/>
      </w:pPr>
      <w:r>
        <w:t xml:space="preserve">Signature précédée de la mention </w:t>
      </w:r>
      <w:r w:rsidR="006A3DD0">
        <w:t>« </w:t>
      </w:r>
      <w:r w:rsidRPr="006A3DD0">
        <w:rPr>
          <w:i/>
          <w:iCs/>
        </w:rPr>
        <w:t>Lu et approuvé</w:t>
      </w:r>
      <w:r w:rsidR="006A3DD0">
        <w:t> »</w:t>
      </w:r>
    </w:p>
    <w:p w14:paraId="2A595B32" w14:textId="77777777" w:rsidR="00A51E8B" w:rsidRDefault="00A51E8B" w:rsidP="006A3DD0">
      <w:pPr>
        <w:spacing w:before="0"/>
        <w:jc w:val="both"/>
      </w:pPr>
    </w:p>
    <w:p w14:paraId="19BCAF11" w14:textId="0C2CB646" w:rsidR="00A51E8B" w:rsidRDefault="00A51E8B" w:rsidP="006A3DD0">
      <w:pPr>
        <w:spacing w:before="0"/>
        <w:jc w:val="both"/>
        <w:sectPr w:rsidR="00A51E8B" w:rsidSect="00F65611">
          <w:footnotePr>
            <w:numFmt w:val="chicago"/>
          </w:footnotePr>
          <w:pgSz w:w="11906" w:h="16838"/>
          <w:pgMar w:top="1412" w:right="707" w:bottom="426" w:left="851" w:header="142" w:footer="249" w:gutter="0"/>
          <w:cols w:space="708"/>
          <w:titlePg/>
          <w:docGrid w:linePitch="360"/>
        </w:sectPr>
      </w:pPr>
    </w:p>
    <w:p w14:paraId="31B0941F" w14:textId="6944C670" w:rsidR="00432822" w:rsidRPr="004A1D86" w:rsidRDefault="00BE2EAB" w:rsidP="00D73AA6">
      <w:pPr>
        <w:pStyle w:val="Titre"/>
        <w:spacing w:after="80"/>
        <w:rPr>
          <w:rFonts w:ascii="MuseoModerno" w:hAnsi="MuseoModerno"/>
          <w:sz w:val="36"/>
          <w:szCs w:val="24"/>
        </w:rPr>
      </w:pPr>
      <w:r>
        <w:rPr>
          <w:b w:val="0"/>
          <w:bCs/>
          <w:noProof/>
        </w:rPr>
        <w:lastRenderedPageBreak/>
        <mc:AlternateContent>
          <mc:Choice Requires="wps">
            <w:drawing>
              <wp:anchor distT="0" distB="0" distL="114300" distR="114300" simplePos="0" relativeHeight="251670528" behindDoc="0" locked="0" layoutInCell="1" allowOverlap="1" wp14:anchorId="170C6A0E" wp14:editId="0E7DADC0">
                <wp:simplePos x="0" y="0"/>
                <wp:positionH relativeFrom="margin">
                  <wp:align>right</wp:align>
                </wp:positionH>
                <wp:positionV relativeFrom="paragraph">
                  <wp:posOffset>-278493</wp:posOffset>
                </wp:positionV>
                <wp:extent cx="914400" cy="914400"/>
                <wp:effectExtent l="0" t="0" r="0" b="0"/>
                <wp:wrapNone/>
                <wp:docPr id="1636824096" name="Zone de texte 1636824096"/>
                <wp:cNvGraphicFramePr/>
                <a:graphic xmlns:a="http://schemas.openxmlformats.org/drawingml/2006/main">
                  <a:graphicData uri="http://schemas.microsoft.com/office/word/2010/wordprocessingShape">
                    <wps:wsp>
                      <wps:cNvSpPr txBox="1"/>
                      <wps:spPr>
                        <a:xfrm>
                          <a:off x="0" y="0"/>
                          <a:ext cx="914400" cy="914400"/>
                        </a:xfrm>
                        <a:prstGeom prst="rect">
                          <a:avLst/>
                        </a:prstGeom>
                        <a:solidFill>
                          <a:schemeClr val="lt1"/>
                        </a:solidFill>
                        <a:ln w="6350">
                          <a:noFill/>
                        </a:ln>
                      </wps:spPr>
                      <wps:txbx>
                        <w:txbxContent>
                          <w:p w14:paraId="212FF1DB" w14:textId="0638217F" w:rsidR="00BE2EAB" w:rsidRPr="0075475C" w:rsidRDefault="00BE2EAB" w:rsidP="00BE2EAB">
                            <w:pPr>
                              <w:rPr>
                                <w:b/>
                                <w:bCs/>
                                <w:i/>
                                <w:iCs/>
                                <w:sz w:val="16"/>
                                <w:szCs w:val="16"/>
                              </w:rPr>
                            </w:pPr>
                            <w:r w:rsidRPr="0075475C">
                              <w:rPr>
                                <w:b/>
                                <w:bCs/>
                                <w:i/>
                                <w:iCs/>
                                <w:sz w:val="16"/>
                                <w:szCs w:val="16"/>
                              </w:rPr>
                              <w:t xml:space="preserve">Exemplaire </w:t>
                            </w:r>
                            <w:r>
                              <w:rPr>
                                <w:b/>
                                <w:bCs/>
                                <w:i/>
                                <w:iCs/>
                                <w:sz w:val="16"/>
                                <w:szCs w:val="16"/>
                              </w:rPr>
                              <w:t>Mairie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170C6A0E" id="_x0000_t202" coordsize="21600,21600" o:spt="202" path="m,l,21600r21600,l21600,xe">
                <v:stroke joinstyle="miter"/>
                <v:path gradientshapeok="t" o:connecttype="rect"/>
              </v:shapetype>
              <v:shape id="Zone de texte 1636824096" o:spid="_x0000_s1026" type="#_x0000_t202" style="position:absolute;left:0;text-align:left;margin-left:20.8pt;margin-top:-21.95pt;width:1in;height:1in;z-index:25167052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" fillcolor="white [3201]" stroked="f" strokeweight=".5pt">
                <v:textbox style="mso-fit-shape-to-text:t">
                  <w:txbxContent>
                    <w:p w14:paraId="212FF1DB" w14:textId="0638217F" w:rsidR="00BE2EAB" w:rsidRPr="0075475C" w:rsidRDefault="00BE2EAB" w:rsidP="00BE2EAB">
                      <w:pPr>
                        <w:rPr>
                          <w:b/>
                          <w:bCs/>
                          <w:i/>
                          <w:iCs/>
                          <w:sz w:val="16"/>
                          <w:szCs w:val="16"/>
                        </w:rPr>
                      </w:pPr>
                      <w:r w:rsidRPr="0075475C">
                        <w:rPr>
                          <w:b/>
                          <w:bCs/>
                          <w:i/>
                          <w:iCs/>
                          <w:sz w:val="16"/>
                          <w:szCs w:val="16"/>
                        </w:rPr>
                        <w:t xml:space="preserve">Exemplaire </w:t>
                      </w:r>
                      <w:r>
                        <w:rPr>
                          <w:b/>
                          <w:bCs/>
                          <w:i/>
                          <w:iCs/>
                          <w:sz w:val="16"/>
                          <w:szCs w:val="16"/>
                        </w:rPr>
                        <w:t>Mairie</w:t>
                      </w:r>
                    </w:p>
                  </w:txbxContent>
                </v:textbox>
                <w10:wrap anchorx="margin"/>
              </v:shape>
            </w:pict>
          </mc:Fallback>
        </mc:AlternateContent>
      </w:r>
      <w:r w:rsidR="00432822">
        <w:rPr>
          <w:b w:val="0"/>
          <w:bCs/>
          <w:noProof/>
        </w:rPr>
        <w:drawing>
          <wp:anchor distT="0" distB="0" distL="114300" distR="114300" simplePos="0" relativeHeight="251665408" behindDoc="0" locked="0" layoutInCell="1" allowOverlap="1" wp14:anchorId="567BAAA0" wp14:editId="290D4400">
            <wp:simplePos x="0" y="0"/>
            <wp:positionH relativeFrom="column">
              <wp:posOffset>-198120</wp:posOffset>
            </wp:positionH>
            <wp:positionV relativeFrom="paragraph">
              <wp:posOffset>-341207</wp:posOffset>
            </wp:positionV>
            <wp:extent cx="1800000" cy="553333"/>
            <wp:effectExtent l="0" t="0" r="0" b="0"/>
            <wp:wrapNone/>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00000" cy="553333"/>
                    </a:xfrm>
                    <a:prstGeom prst="rect">
                      <a:avLst/>
                    </a:prstGeom>
                  </pic:spPr>
                </pic:pic>
              </a:graphicData>
            </a:graphic>
          </wp:anchor>
        </w:drawing>
      </w:r>
      <w:r w:rsidR="00432822" w:rsidRPr="004A1D86">
        <w:rPr>
          <w:rFonts w:ascii="MuseoModerno" w:hAnsi="MuseoModerno"/>
          <w:sz w:val="36"/>
          <w:szCs w:val="24"/>
        </w:rPr>
        <w:t>DISPOSITIF ARGENT POCHE</w:t>
      </w:r>
    </w:p>
    <w:p w14:paraId="5E2F451F" w14:textId="6C0A1391" w:rsidR="00432822" w:rsidRPr="004A1D86" w:rsidRDefault="00432822" w:rsidP="00096082">
      <w:pPr>
        <w:pStyle w:val="Titre"/>
        <w:spacing w:before="0" w:after="120"/>
        <w:rPr>
          <w:u w:val="none"/>
        </w:rPr>
      </w:pPr>
      <w:r w:rsidRPr="00432822">
        <w:rPr>
          <w:u w:val="none"/>
        </w:rPr>
        <w:t>Contrat de participation</w:t>
      </w:r>
    </w:p>
    <w:p w14:paraId="22EEF129" w14:textId="7E65CC04" w:rsidR="004B1B41" w:rsidRPr="00831B14" w:rsidRDefault="004B1B41" w:rsidP="004B1B41">
      <w:pPr>
        <w:tabs>
          <w:tab w:val="left" w:pos="2127"/>
          <w:tab w:val="left" w:pos="5670"/>
        </w:tabs>
        <w:spacing w:before="240"/>
        <w:ind w:left="993"/>
        <w:jc w:val="both"/>
      </w:pPr>
      <w:r w:rsidRPr="00EA5345">
        <w:rPr>
          <w:b/>
          <w:bCs/>
        </w:rPr>
        <w:t>Nom</w:t>
      </w:r>
      <w:r w:rsidRPr="00D456FF">
        <w:t xml:space="preserve"> : </w:t>
      </w:r>
      <w:sdt>
        <w:sdtPr>
          <w:rPr>
            <w:b/>
            <w:bCs/>
            <w:caps/>
          </w:rPr>
          <w:alias w:val="Saisir le nom de famille"/>
          <w:tag w:val="Saisir le nom de famille"/>
          <w:id w:val="1563675240"/>
          <w:placeholder>
            <w:docPart w:val="5399302D776B443DA8B366F4D20C8E9C"/>
          </w:placeholder>
          <w15:color w:val="000000"/>
        </w:sdtPr>
        <w:sdtEndPr/>
        <w:sdtContent>
          <w:r>
            <w:rPr>
              <w:b/>
              <w:bCs/>
              <w:caps/>
            </w:rPr>
            <w:t>…………</w:t>
          </w:r>
          <w:r w:rsidR="00B016F4">
            <w:rPr>
              <w:b/>
              <w:bCs/>
              <w:caps/>
            </w:rPr>
            <w:t>………………</w:t>
          </w:r>
          <w:proofErr w:type="gramStart"/>
          <w:r w:rsidR="00B016F4">
            <w:rPr>
              <w:b/>
              <w:bCs/>
              <w:caps/>
            </w:rPr>
            <w:t>…….</w:t>
          </w:r>
          <w:proofErr w:type="gramEnd"/>
          <w:r w:rsidR="00B016F4">
            <w:rPr>
              <w:b/>
              <w:bCs/>
              <w:caps/>
            </w:rPr>
            <w:t>.</w:t>
          </w:r>
          <w:r>
            <w:rPr>
              <w:b/>
              <w:bCs/>
              <w:caps/>
            </w:rPr>
            <w:t>……………..</w:t>
          </w:r>
        </w:sdtContent>
      </w:sdt>
      <w:r>
        <w:tab/>
      </w:r>
      <w:r w:rsidRPr="00831B14">
        <w:t xml:space="preserve">Prénom : </w:t>
      </w:r>
      <w:sdt>
        <w:sdtPr>
          <w:id w:val="1914663781"/>
          <w:placeholder>
            <w:docPart w:val="5399302D776B443DA8B366F4D20C8E9C"/>
          </w:placeholder>
          <w15:color w:val="000000"/>
        </w:sdtPr>
        <w:sdtEndPr/>
        <w:sdtContent>
          <w:r w:rsidRPr="00831B14">
            <w:t>……………</w:t>
          </w:r>
          <w:r w:rsidR="00B016F4">
            <w:t>………………</w:t>
          </w:r>
          <w:r w:rsidRPr="00831B14">
            <w:t>….</w:t>
          </w:r>
        </w:sdtContent>
      </w:sdt>
    </w:p>
    <w:p w14:paraId="2BA525B7" w14:textId="773FADFB" w:rsidR="00712D6A" w:rsidRDefault="00712D6A" w:rsidP="00096082">
      <w:pPr>
        <w:spacing w:before="200"/>
        <w:jc w:val="both"/>
      </w:pPr>
      <w:r>
        <w:t>Ce contrat est un engagement de votre part à respecter certaines règles dans l'exercice des t</w:t>
      </w:r>
      <w:r w:rsidR="004B1B41">
        <w:t>â</w:t>
      </w:r>
      <w:r>
        <w:t>ches qui vous sont confiées mais également de la part de l'encadrant du dispositif</w:t>
      </w:r>
      <w:r w:rsidR="004B1B41">
        <w:t xml:space="preserve"> </w:t>
      </w:r>
      <w:r>
        <w:t>Argent de poche</w:t>
      </w:r>
      <w:r w:rsidR="00D5537D">
        <w:t>.</w:t>
      </w:r>
    </w:p>
    <w:p w14:paraId="65DF230C" w14:textId="3AFF253F" w:rsidR="00C90785" w:rsidRDefault="00C90785" w:rsidP="00096082">
      <w:pPr>
        <w:spacing w:before="200"/>
        <w:jc w:val="both"/>
      </w:pPr>
    </w:p>
    <w:p w14:paraId="79A49513" w14:textId="6E826E14" w:rsidR="00712D6A" w:rsidRPr="004B1B41" w:rsidRDefault="00712D6A" w:rsidP="00C90785">
      <w:pPr>
        <w:pStyle w:val="Paragraphedeliste"/>
        <w:numPr>
          <w:ilvl w:val="0"/>
          <w:numId w:val="19"/>
        </w:numPr>
        <w:spacing w:before="0"/>
        <w:ind w:left="142" w:hanging="142"/>
        <w:contextualSpacing w:val="0"/>
        <w:jc w:val="both"/>
        <w:rPr>
          <w:b/>
          <w:bCs/>
        </w:rPr>
      </w:pPr>
      <w:r w:rsidRPr="004B1B41">
        <w:rPr>
          <w:b/>
          <w:bCs/>
        </w:rPr>
        <w:t>À propos de la ponctualité</w:t>
      </w:r>
    </w:p>
    <w:p w14:paraId="39F7F190" w14:textId="77777777" w:rsidR="00712D6A" w:rsidRDefault="00712D6A" w:rsidP="00C90785">
      <w:pPr>
        <w:spacing w:before="0"/>
        <w:jc w:val="both"/>
      </w:pPr>
      <w:r>
        <w:t>J'arrive à l'heure précise au point de rendez-vous. Toute personne arrivant après le démarrage du chantier ne pourra y participer.</w:t>
      </w:r>
    </w:p>
    <w:p w14:paraId="72FA9368" w14:textId="3C507A6C" w:rsidR="00712D6A" w:rsidRDefault="00712D6A" w:rsidP="00C90785">
      <w:pPr>
        <w:spacing w:before="0"/>
        <w:jc w:val="both"/>
      </w:pPr>
      <w:r>
        <w:t>Je m'engage à participer aux chantiers sur la totalité du temps d'activité et de ce fait à ne pas quitter le lieu du chantier avant l'horaire</w:t>
      </w:r>
      <w:r w:rsidR="004B1B41">
        <w:t xml:space="preserve"> </w:t>
      </w:r>
      <w:r>
        <w:t>prévu.</w:t>
      </w:r>
    </w:p>
    <w:p w14:paraId="76754CC2" w14:textId="77777777" w:rsidR="00C90785" w:rsidRDefault="00C90785" w:rsidP="00C90785">
      <w:pPr>
        <w:spacing w:before="0"/>
        <w:jc w:val="both"/>
      </w:pPr>
    </w:p>
    <w:p w14:paraId="11F5E8E8" w14:textId="5CBF9725" w:rsidR="00712D6A" w:rsidRPr="004B1B41" w:rsidRDefault="00712D6A" w:rsidP="00C90785">
      <w:pPr>
        <w:pStyle w:val="Paragraphedeliste"/>
        <w:numPr>
          <w:ilvl w:val="0"/>
          <w:numId w:val="19"/>
        </w:numPr>
        <w:spacing w:before="0"/>
        <w:ind w:left="142" w:hanging="142"/>
        <w:contextualSpacing w:val="0"/>
        <w:jc w:val="both"/>
        <w:rPr>
          <w:b/>
          <w:bCs/>
        </w:rPr>
      </w:pPr>
      <w:r w:rsidRPr="004B1B41">
        <w:rPr>
          <w:b/>
          <w:bCs/>
        </w:rPr>
        <w:t>À propos de la périodicité de l'activité</w:t>
      </w:r>
    </w:p>
    <w:p w14:paraId="21F4C3F5" w14:textId="33B3176B" w:rsidR="00712D6A" w:rsidRDefault="00712D6A" w:rsidP="00C90785">
      <w:pPr>
        <w:spacing w:before="0"/>
        <w:jc w:val="both"/>
      </w:pPr>
      <w:r>
        <w:t>L'activité Argent de poche se déroule principalement pendant les vacances scolaires sur un temps de 3</w:t>
      </w:r>
      <w:r w:rsidR="001A186D">
        <w:t xml:space="preserve"> heures</w:t>
      </w:r>
      <w:r>
        <w:t>.</w:t>
      </w:r>
    </w:p>
    <w:p w14:paraId="254082F8" w14:textId="0D0EB247" w:rsidR="001A186D" w:rsidRDefault="001A186D" w:rsidP="00C90785">
      <w:pPr>
        <w:widowControl/>
        <w:autoSpaceDE/>
        <w:autoSpaceDN/>
        <w:adjustRightInd/>
        <w:spacing w:before="0"/>
        <w:ind w:right="-3"/>
        <w:jc w:val="both"/>
      </w:pPr>
      <w:r>
        <w:t>Chaque jeune effectuera prioritairement une seule semaine par an mais pourra, en cas de place disponible, réitérer cette expérience plusieurs fois.</w:t>
      </w:r>
    </w:p>
    <w:p w14:paraId="07DA14C1" w14:textId="77777777" w:rsidR="00C90785" w:rsidRDefault="00C90785" w:rsidP="00C90785">
      <w:pPr>
        <w:widowControl/>
        <w:autoSpaceDE/>
        <w:autoSpaceDN/>
        <w:adjustRightInd/>
        <w:spacing w:before="0"/>
        <w:ind w:right="-3"/>
        <w:jc w:val="both"/>
      </w:pPr>
    </w:p>
    <w:p w14:paraId="2BB68013" w14:textId="2787F14B" w:rsidR="00712D6A" w:rsidRPr="004B1B41" w:rsidRDefault="00712D6A" w:rsidP="001A186D">
      <w:pPr>
        <w:jc w:val="both"/>
        <w:rPr>
          <w:b/>
          <w:bCs/>
        </w:rPr>
      </w:pPr>
      <w:r w:rsidRPr="004B1B41">
        <w:rPr>
          <w:b/>
          <w:bCs/>
        </w:rPr>
        <w:t>À propos de la réalisation des chantiers</w:t>
      </w:r>
    </w:p>
    <w:p w14:paraId="135C15BF" w14:textId="77777777" w:rsidR="00712D6A" w:rsidRDefault="00712D6A" w:rsidP="00C90785">
      <w:pPr>
        <w:spacing w:before="0"/>
        <w:jc w:val="both"/>
      </w:pPr>
      <w:r>
        <w:t>Les travaux qui me sont confiés peuvent être salissants. De ce fait, il est de ma responsabilité de me présenter avec des vêtements adaptés à la nature des chantiers.</w:t>
      </w:r>
    </w:p>
    <w:p w14:paraId="4EBB06BE" w14:textId="0F5167C4" w:rsidR="00712D6A" w:rsidRDefault="00712D6A" w:rsidP="00C90785">
      <w:pPr>
        <w:jc w:val="both"/>
      </w:pPr>
      <w:r>
        <w:t xml:space="preserve">Dans certains cas, la commune peut fournir </w:t>
      </w:r>
      <w:r w:rsidRPr="00285A9A">
        <w:t xml:space="preserve">des équipements spécifiques </w:t>
      </w:r>
      <w:r w:rsidRPr="00285A9A">
        <w:rPr>
          <w:i/>
          <w:iCs/>
          <w:sz w:val="18"/>
          <w:szCs w:val="18"/>
        </w:rPr>
        <w:t>(chaussures de sécurité par exemple)</w:t>
      </w:r>
      <w:r w:rsidRPr="00285A9A">
        <w:t>. Je</w:t>
      </w:r>
      <w:r w:rsidR="00285A9A">
        <w:t> </w:t>
      </w:r>
      <w:r>
        <w:t>m'engage à porter les équipements de sécurité fournis par le responsable de la mission.</w:t>
      </w:r>
    </w:p>
    <w:p w14:paraId="77FE965D" w14:textId="415DE7D5" w:rsidR="00712D6A" w:rsidRDefault="00712D6A" w:rsidP="00C90785">
      <w:pPr>
        <w:jc w:val="both"/>
      </w:pPr>
      <w:r>
        <w:t xml:space="preserve">Etant </w:t>
      </w:r>
      <w:r w:rsidRPr="00D51406">
        <w:t xml:space="preserve">indemnisé pour une tâche à laquelle je dois pouvoir me consacrer pleinement pendant toute la durée du chantier, l'usage des </w:t>
      </w:r>
      <w:r w:rsidR="00D51406" w:rsidRPr="00D51406">
        <w:t>smartphones</w:t>
      </w:r>
      <w:r w:rsidRPr="00D51406">
        <w:t xml:space="preserve"> est strictement interdit </w:t>
      </w:r>
      <w:r w:rsidRPr="00D51406">
        <w:rPr>
          <w:iCs/>
        </w:rPr>
        <w:t>(pas de casque, ni d'oreillettes)</w:t>
      </w:r>
      <w:r w:rsidRPr="00D51406">
        <w:t>. Les téléphones portables devront être sur répondeur.</w:t>
      </w:r>
    </w:p>
    <w:p w14:paraId="7CDB6AD6" w14:textId="7D5EB06B" w:rsidR="00712D6A" w:rsidRPr="004B1B41" w:rsidRDefault="00712D6A" w:rsidP="00096082">
      <w:pPr>
        <w:pStyle w:val="Paragraphedeliste"/>
        <w:numPr>
          <w:ilvl w:val="0"/>
          <w:numId w:val="19"/>
        </w:numPr>
        <w:spacing w:before="240"/>
        <w:ind w:left="142" w:hanging="142"/>
        <w:contextualSpacing w:val="0"/>
        <w:jc w:val="both"/>
        <w:rPr>
          <w:b/>
          <w:bCs/>
        </w:rPr>
      </w:pPr>
      <w:r w:rsidRPr="004B1B41">
        <w:rPr>
          <w:b/>
          <w:bCs/>
        </w:rPr>
        <w:t>À propos du comportement pendant les missions</w:t>
      </w:r>
    </w:p>
    <w:p w14:paraId="478A320E" w14:textId="67DEA63E" w:rsidR="00712D6A" w:rsidRDefault="00712D6A" w:rsidP="00096082">
      <w:pPr>
        <w:spacing w:before="0"/>
        <w:jc w:val="both"/>
      </w:pPr>
      <w:r>
        <w:t>Je m'engage à réaliser correctement les travaux qui me sont confiés, à respecter et appliquer les consignes qui me sont données par les</w:t>
      </w:r>
      <w:r w:rsidR="004B1B41">
        <w:t xml:space="preserve"> </w:t>
      </w:r>
      <w:r>
        <w:t>encadrants.</w:t>
      </w:r>
    </w:p>
    <w:p w14:paraId="2A0949D9" w14:textId="047A4459" w:rsidR="00712D6A" w:rsidRDefault="00712D6A" w:rsidP="004B1B41">
      <w:pPr>
        <w:jc w:val="both"/>
      </w:pPr>
      <w:r>
        <w:t>Je reste poli avec mon entourage, c'est-à-dire avec les encadrants, les résidents des habitations près desquelles je travaille, mais</w:t>
      </w:r>
      <w:r w:rsidR="004B1B41">
        <w:t xml:space="preserve"> </w:t>
      </w:r>
      <w:r>
        <w:t>également envers les autres participants au chantier.</w:t>
      </w:r>
    </w:p>
    <w:p w14:paraId="4162C1BB" w14:textId="77777777" w:rsidR="00712D6A" w:rsidRDefault="00712D6A" w:rsidP="004B1B41">
      <w:pPr>
        <w:jc w:val="both"/>
      </w:pPr>
      <w:r>
        <w:t>Je m'engage à ne pas fumer, à ne pas consommer d'alcool ou de substances illégales pendant les missions.</w:t>
      </w:r>
    </w:p>
    <w:p w14:paraId="04AEE9BF" w14:textId="4CB28153" w:rsidR="00712D6A" w:rsidRDefault="00712D6A" w:rsidP="004B1B41">
      <w:pPr>
        <w:jc w:val="both"/>
      </w:pPr>
      <w:r>
        <w:t>Je prends soin du matériel confi</w:t>
      </w:r>
      <w:r w:rsidR="00CE66CE">
        <w:t>é</w:t>
      </w:r>
      <w:r>
        <w:t>. Si nécessaire, je nettoie et range le matériel à l'issue du chantier.</w:t>
      </w:r>
    </w:p>
    <w:p w14:paraId="4549EA73" w14:textId="129073C1" w:rsidR="00712D6A" w:rsidRPr="00CF6D8F" w:rsidRDefault="00712D6A" w:rsidP="00096082">
      <w:pPr>
        <w:pStyle w:val="Paragraphedeliste"/>
        <w:numPr>
          <w:ilvl w:val="0"/>
          <w:numId w:val="19"/>
        </w:numPr>
        <w:spacing w:before="240"/>
        <w:ind w:left="142" w:hanging="142"/>
        <w:contextualSpacing w:val="0"/>
        <w:jc w:val="both"/>
        <w:rPr>
          <w:b/>
          <w:bCs/>
        </w:rPr>
      </w:pPr>
      <w:r w:rsidRPr="00CF6D8F">
        <w:rPr>
          <w:b/>
          <w:bCs/>
        </w:rPr>
        <w:t>À propos des sanctions</w:t>
      </w:r>
    </w:p>
    <w:p w14:paraId="3FB4221B" w14:textId="2D105A98" w:rsidR="00712D6A" w:rsidRDefault="00712D6A" w:rsidP="00096082">
      <w:pPr>
        <w:spacing w:before="0"/>
        <w:jc w:val="both"/>
      </w:pPr>
      <w:r>
        <w:t>Sanctions appliquées entraînées par le non-respect d'un des points énoncés ci-dessus</w:t>
      </w:r>
      <w:r w:rsidR="002F6C34">
        <w:t> :</w:t>
      </w:r>
    </w:p>
    <w:p w14:paraId="7C8D47F6" w14:textId="69222915" w:rsidR="00712D6A" w:rsidRDefault="00712D6A" w:rsidP="00096082">
      <w:pPr>
        <w:pStyle w:val="Paragraphedeliste"/>
        <w:numPr>
          <w:ilvl w:val="0"/>
          <w:numId w:val="22"/>
        </w:numPr>
        <w:spacing w:before="0"/>
        <w:ind w:left="280" w:hanging="138"/>
        <w:jc w:val="both"/>
      </w:pPr>
      <w:r>
        <w:t>exclusion temporaire ou définitive du dispositif</w:t>
      </w:r>
      <w:r w:rsidR="00CE66CE">
        <w:t xml:space="preserve"> </w:t>
      </w:r>
      <w:r>
        <w:t>argent de poche</w:t>
      </w:r>
    </w:p>
    <w:p w14:paraId="741AFE25" w14:textId="58B9B471" w:rsidR="00712D6A" w:rsidRDefault="00712D6A" w:rsidP="002F6C34">
      <w:pPr>
        <w:pStyle w:val="Paragraphedeliste"/>
        <w:numPr>
          <w:ilvl w:val="0"/>
          <w:numId w:val="22"/>
        </w:numPr>
        <w:ind w:left="280" w:hanging="138"/>
        <w:jc w:val="both"/>
      </w:pPr>
      <w:r>
        <w:t>non-indemnisation du chantier pour lequel les consignes n'ont pas été respectées ou durant lequel votre comportement n'a</w:t>
      </w:r>
      <w:r w:rsidR="002F6C34">
        <w:t xml:space="preserve"> </w:t>
      </w:r>
      <w:r>
        <w:t>pas été jugé satisfaisant par les encadrants.</w:t>
      </w:r>
    </w:p>
    <w:p w14:paraId="4A94D038" w14:textId="2604CC45" w:rsidR="00712D6A" w:rsidRPr="002F6C34" w:rsidRDefault="00712D6A" w:rsidP="00096082">
      <w:pPr>
        <w:pStyle w:val="Paragraphedeliste"/>
        <w:numPr>
          <w:ilvl w:val="0"/>
          <w:numId w:val="19"/>
        </w:numPr>
        <w:spacing w:before="240"/>
        <w:ind w:left="142" w:hanging="142"/>
        <w:contextualSpacing w:val="0"/>
        <w:jc w:val="both"/>
        <w:rPr>
          <w:b/>
          <w:bCs/>
        </w:rPr>
      </w:pPr>
      <w:r w:rsidRPr="002F6C34">
        <w:rPr>
          <w:b/>
          <w:bCs/>
        </w:rPr>
        <w:t xml:space="preserve">Indemnisation des missions </w:t>
      </w:r>
    </w:p>
    <w:p w14:paraId="37551C81" w14:textId="0A9025BC" w:rsidR="00712D6A" w:rsidRDefault="00712D6A" w:rsidP="00096082">
      <w:pPr>
        <w:spacing w:before="0"/>
        <w:jc w:val="both"/>
      </w:pPr>
      <w:r>
        <w:t xml:space="preserve">Toute réalisation satisfaisante d'un chantier entraîne le versement d'une indemnité. Cette indemnité est fixée à </w:t>
      </w:r>
      <w:r w:rsidRPr="00D73AA6">
        <w:rPr>
          <w:b/>
          <w:bCs/>
          <w:u w:val="dotted"/>
        </w:rPr>
        <w:t>15</w:t>
      </w:r>
      <w:r w:rsidR="00716FD2">
        <w:rPr>
          <w:b/>
          <w:bCs/>
          <w:u w:val="dotted"/>
        </w:rPr>
        <w:t xml:space="preserve"> </w:t>
      </w:r>
      <w:r w:rsidRPr="00D73AA6">
        <w:rPr>
          <w:b/>
          <w:bCs/>
          <w:u w:val="dotted"/>
        </w:rPr>
        <w:t>€ par mission de 3</w:t>
      </w:r>
      <w:r w:rsidR="00D73AA6" w:rsidRPr="00D73AA6">
        <w:rPr>
          <w:b/>
          <w:bCs/>
          <w:u w:val="dotted"/>
        </w:rPr>
        <w:t xml:space="preserve"> </w:t>
      </w:r>
      <w:r w:rsidRPr="00D73AA6">
        <w:rPr>
          <w:b/>
          <w:bCs/>
          <w:u w:val="dotted"/>
        </w:rPr>
        <w:t>heures</w:t>
      </w:r>
      <w:r>
        <w:t xml:space="preserve"> et sera versée </w:t>
      </w:r>
      <w:r w:rsidRPr="00D73AA6">
        <w:rPr>
          <w:b/>
          <w:bCs/>
          <w:u w:val="dotted"/>
        </w:rPr>
        <w:t>en espèces au participant</w:t>
      </w:r>
      <w:r>
        <w:t xml:space="preserve">. Les paiements seront effectués </w:t>
      </w:r>
      <w:r w:rsidR="00CE66CE">
        <w:t xml:space="preserve">au cours de la semaine suivant la mission. </w:t>
      </w:r>
    </w:p>
    <w:p w14:paraId="573347F8" w14:textId="77777777" w:rsidR="00712D6A" w:rsidRDefault="00712D6A" w:rsidP="00D73AA6">
      <w:pPr>
        <w:spacing w:before="240"/>
        <w:jc w:val="both"/>
      </w:pPr>
      <w:r>
        <w:t>J'atteste avoir pris connaissance du présent règlement et je m'engage à le respecter.</w:t>
      </w:r>
    </w:p>
    <w:p w14:paraId="1CA6F74A" w14:textId="77777777" w:rsidR="00D73AA6" w:rsidRDefault="00D73AA6" w:rsidP="00D73AA6">
      <w:pPr>
        <w:tabs>
          <w:tab w:val="left" w:pos="1843"/>
        </w:tabs>
        <w:spacing w:before="120"/>
        <w:jc w:val="both"/>
      </w:pPr>
      <w:r>
        <w:t xml:space="preserve">Le </w:t>
      </w:r>
      <w:sdt>
        <w:sdtPr>
          <w:alias w:val="Saisir l'adresse"/>
          <w:tag w:val="Saisir l'adresse"/>
          <w:id w:val="1182313168"/>
          <w:placeholder>
            <w:docPart w:val="644BD0A21C9A490EAF73291B3B7DA9FD"/>
          </w:placeholder>
          <w15:color w:val="000000"/>
        </w:sdtPr>
        <w:sdtEndPr/>
        <w:sdtContent>
          <w:sdt>
            <w:sdtPr>
              <w:alias w:val="Saisir la date"/>
              <w:tag w:val="Saisir la date"/>
              <w:id w:val="1610625302"/>
              <w:placeholder>
                <w:docPart w:val="9C49170EDEB04B1CB19194A356C375CB"/>
              </w:placeholder>
              <w15:color w:val="000000"/>
            </w:sdtPr>
            <w:sdtEndPr/>
            <w:sdtContent>
              <w:r>
                <w:t>….</w:t>
              </w:r>
              <w:proofErr w:type="gramStart"/>
              <w:r>
                <w:t>/….</w:t>
              </w:r>
              <w:proofErr w:type="gramEnd"/>
              <w:r>
                <w:t>./……</w:t>
              </w:r>
            </w:sdtContent>
          </w:sdt>
        </w:sdtContent>
      </w:sdt>
      <w:r>
        <w:tab/>
        <w:t xml:space="preserve">Fait à </w:t>
      </w:r>
      <w:sdt>
        <w:sdtPr>
          <w:alias w:val="Saisir l'adresse"/>
          <w:tag w:val="Saisir l'adresse"/>
          <w:id w:val="1592969652"/>
          <w:placeholder>
            <w:docPart w:val="1042C42993D64AC88CE819FEEB72B26E"/>
          </w:placeholder>
          <w15:color w:val="000000"/>
        </w:sdtPr>
        <w:sdtEndPr/>
        <w:sdtContent>
          <w:sdt>
            <w:sdtPr>
              <w:alias w:val="Saisir le lieu"/>
              <w:tag w:val="Saisir la date"/>
              <w:id w:val="1692328206"/>
              <w:placeholder>
                <w:docPart w:val="EA095B6DFD174145918CBE202DE300E1"/>
              </w:placeholder>
              <w15:color w:val="000000"/>
            </w:sdtPr>
            <w:sdtEndPr/>
            <w:sdtContent>
              <w:r>
                <w:t>………….……</w:t>
              </w:r>
            </w:sdtContent>
          </w:sdt>
        </w:sdtContent>
      </w:sdt>
    </w:p>
    <w:p w14:paraId="117E33BB" w14:textId="674EDAC8" w:rsidR="00096082" w:rsidRDefault="00712D6A" w:rsidP="006208B8">
      <w:pPr>
        <w:jc w:val="both"/>
        <w:rPr>
          <w:b/>
          <w:bCs/>
        </w:rPr>
      </w:pPr>
      <w:r w:rsidRPr="00814120">
        <w:rPr>
          <w:b/>
          <w:bCs/>
        </w:rPr>
        <w:t xml:space="preserve">Signature du participant, précédée de la mention </w:t>
      </w:r>
      <w:r w:rsidR="00FD759A">
        <w:rPr>
          <w:b/>
          <w:bCs/>
        </w:rPr>
        <w:t>« </w:t>
      </w:r>
      <w:r w:rsidRPr="00814120">
        <w:rPr>
          <w:b/>
          <w:bCs/>
          <w:i/>
          <w:iCs/>
        </w:rPr>
        <w:t>Lu et approuvé</w:t>
      </w:r>
      <w:r w:rsidR="00FD759A">
        <w:rPr>
          <w:b/>
          <w:bCs/>
        </w:rPr>
        <w:t> »</w:t>
      </w:r>
    </w:p>
    <w:p w14:paraId="78C491B1" w14:textId="77777777" w:rsidR="006208B8" w:rsidRPr="006208B8" w:rsidRDefault="006208B8" w:rsidP="006208B8">
      <w:pPr>
        <w:jc w:val="both"/>
      </w:pPr>
    </w:p>
    <w:p w14:paraId="7E24CFFD" w14:textId="31933E2A" w:rsidR="006208B8" w:rsidRPr="006208B8" w:rsidRDefault="006208B8" w:rsidP="006208B8">
      <w:pPr>
        <w:jc w:val="both"/>
        <w:sectPr w:rsidR="006208B8" w:rsidRPr="006208B8" w:rsidSect="00B016F4">
          <w:footnotePr>
            <w:numFmt w:val="chicago"/>
          </w:footnotePr>
          <w:pgSz w:w="11906" w:h="16838"/>
          <w:pgMar w:top="713" w:right="707" w:bottom="284" w:left="851" w:header="142" w:footer="249" w:gutter="0"/>
          <w:cols w:space="708"/>
          <w:titlePg/>
          <w:docGrid w:linePitch="360"/>
        </w:sectPr>
      </w:pPr>
    </w:p>
    <w:p w14:paraId="54E42111" w14:textId="7B958DFB" w:rsidR="0075475C" w:rsidRPr="004A1D86" w:rsidRDefault="00E57C14" w:rsidP="0075475C">
      <w:pPr>
        <w:pStyle w:val="Titre"/>
        <w:spacing w:after="80"/>
        <w:rPr>
          <w:rFonts w:ascii="MuseoModerno" w:hAnsi="MuseoModerno"/>
          <w:sz w:val="36"/>
          <w:szCs w:val="24"/>
        </w:rPr>
      </w:pPr>
      <w:r>
        <w:rPr>
          <w:b w:val="0"/>
          <w:bCs/>
          <w:noProof/>
        </w:rPr>
        <w:lastRenderedPageBreak/>
        <mc:AlternateContent>
          <mc:Choice Requires="wps">
            <w:drawing>
              <wp:anchor distT="0" distB="0" distL="114300" distR="114300" simplePos="0" relativeHeight="251668480" behindDoc="0" locked="0" layoutInCell="1" allowOverlap="1" wp14:anchorId="37FE0713" wp14:editId="105D00C5">
                <wp:simplePos x="0" y="0"/>
                <wp:positionH relativeFrom="column">
                  <wp:posOffset>4862558</wp:posOffset>
                </wp:positionH>
                <wp:positionV relativeFrom="paragraph">
                  <wp:posOffset>-276860</wp:posOffset>
                </wp:positionV>
                <wp:extent cx="914400" cy="914400"/>
                <wp:effectExtent l="0" t="0" r="0" b="0"/>
                <wp:wrapNone/>
                <wp:docPr id="19" name="Zone de texte 19"/>
                <wp:cNvGraphicFramePr/>
                <a:graphic xmlns:a="http://schemas.openxmlformats.org/drawingml/2006/main">
                  <a:graphicData uri="http://schemas.microsoft.com/office/word/2010/wordprocessingShape">
                    <wps:wsp>
                      <wps:cNvSpPr txBox="1"/>
                      <wps:spPr>
                        <a:xfrm>
                          <a:off x="0" y="0"/>
                          <a:ext cx="914400" cy="914400"/>
                        </a:xfrm>
                        <a:prstGeom prst="rect">
                          <a:avLst/>
                        </a:prstGeom>
                        <a:solidFill>
                          <a:schemeClr val="lt1"/>
                        </a:solidFill>
                        <a:ln w="6350">
                          <a:noFill/>
                        </a:ln>
                      </wps:spPr>
                      <wps:txbx>
                        <w:txbxContent>
                          <w:p w14:paraId="1F15D02B" w14:textId="03693F11" w:rsidR="0075475C" w:rsidRPr="0075475C" w:rsidRDefault="0075475C">
                            <w:pPr>
                              <w:rPr>
                                <w:b/>
                                <w:bCs/>
                                <w:i/>
                                <w:iCs/>
                                <w:sz w:val="16"/>
                                <w:szCs w:val="16"/>
                              </w:rPr>
                            </w:pPr>
                            <w:r w:rsidRPr="00BE2EAB">
                              <w:rPr>
                                <w:b/>
                                <w:bCs/>
                                <w:i/>
                                <w:iCs/>
                                <w:sz w:val="16"/>
                                <w:szCs w:val="16"/>
                                <w:shd w:val="clear" w:color="auto" w:fill="FFFFCC"/>
                              </w:rPr>
                              <w:t xml:space="preserve">Exemplaire à conserver par le </w:t>
                            </w:r>
                            <w:r w:rsidR="00E57C14" w:rsidRPr="00BE2EAB">
                              <w:rPr>
                                <w:b/>
                                <w:bCs/>
                                <w:i/>
                                <w:iCs/>
                                <w:sz w:val="16"/>
                                <w:szCs w:val="16"/>
                                <w:shd w:val="clear" w:color="auto" w:fill="FFFFCC"/>
                              </w:rPr>
                              <w:t>candid</w:t>
                            </w:r>
                            <w:r w:rsidR="00BE2EAB">
                              <w:rPr>
                                <w:b/>
                                <w:bCs/>
                                <w:i/>
                                <w:iCs/>
                                <w:sz w:val="16"/>
                                <w:szCs w:val="16"/>
                                <w:shd w:val="clear" w:color="auto" w:fill="FFFFCC"/>
                              </w:rPr>
                              <w:t>at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7FE0713" id="Zone de texte 19" o:spid="_x0000_s1027" type="#_x0000_t202" style="position:absolute;left:0;text-align:left;margin-left:382.9pt;margin-top:-21.8pt;width:1in;height:1in;z-index:25166848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" fillcolor="white [3201]" stroked="f" strokeweight=".5pt">
                <v:textbox style="mso-fit-shape-to-text:t">
                  <w:txbxContent>
                    <w:p w14:paraId="1F15D02B" w14:textId="03693F11" w:rsidR="0075475C" w:rsidRPr="0075475C" w:rsidRDefault="0075475C">
                      <w:pPr>
                        <w:rPr>
                          <w:b/>
                          <w:bCs/>
                          <w:i/>
                          <w:iCs/>
                          <w:sz w:val="16"/>
                          <w:szCs w:val="16"/>
                        </w:rPr>
                      </w:pPr>
                      <w:r w:rsidRPr="00BE2EAB">
                        <w:rPr>
                          <w:b/>
                          <w:bCs/>
                          <w:i/>
                          <w:iCs/>
                          <w:sz w:val="16"/>
                          <w:szCs w:val="16"/>
                          <w:shd w:val="clear" w:color="auto" w:fill="FFFFCC"/>
                        </w:rPr>
                        <w:t xml:space="preserve">Exemplaire à conserver par le </w:t>
                      </w:r>
                      <w:r w:rsidR="00E57C14" w:rsidRPr="00BE2EAB">
                        <w:rPr>
                          <w:b/>
                          <w:bCs/>
                          <w:i/>
                          <w:iCs/>
                          <w:sz w:val="16"/>
                          <w:szCs w:val="16"/>
                          <w:shd w:val="clear" w:color="auto" w:fill="FFFFCC"/>
                        </w:rPr>
                        <w:t>candid</w:t>
                      </w:r>
                      <w:r w:rsidR="00BE2EAB">
                        <w:rPr>
                          <w:b/>
                          <w:bCs/>
                          <w:i/>
                          <w:iCs/>
                          <w:sz w:val="16"/>
                          <w:szCs w:val="16"/>
                          <w:shd w:val="clear" w:color="auto" w:fill="FFFFCC"/>
                        </w:rPr>
                        <w:t>at</w:t>
                      </w:r>
                    </w:p>
                  </w:txbxContent>
                </v:textbox>
              </v:shape>
            </w:pict>
          </mc:Fallback>
        </mc:AlternateContent>
      </w:r>
      <w:r w:rsidR="00B016F4">
        <w:rPr>
          <w:b w:val="0"/>
          <w:bCs/>
          <w:noProof/>
        </w:rPr>
        <w:drawing>
          <wp:anchor distT="0" distB="0" distL="114300" distR="114300" simplePos="0" relativeHeight="251667456" behindDoc="0" locked="0" layoutInCell="1" allowOverlap="1" wp14:anchorId="13DBFAEB" wp14:editId="3374C1EE">
            <wp:simplePos x="0" y="0"/>
            <wp:positionH relativeFrom="column">
              <wp:posOffset>-170603</wp:posOffset>
            </wp:positionH>
            <wp:positionV relativeFrom="paragraph">
              <wp:posOffset>-363855</wp:posOffset>
            </wp:positionV>
            <wp:extent cx="1799590" cy="553085"/>
            <wp:effectExtent l="0" t="0" r="0" b="0"/>
            <wp:wrapNone/>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99590" cy="553085"/>
                    </a:xfrm>
                    <a:prstGeom prst="rect">
                      <a:avLst/>
                    </a:prstGeom>
                  </pic:spPr>
                </pic:pic>
              </a:graphicData>
            </a:graphic>
          </wp:anchor>
        </w:drawing>
      </w:r>
      <w:r w:rsidR="0075475C" w:rsidRPr="004A1D86">
        <w:rPr>
          <w:rFonts w:ascii="MuseoModerno" w:hAnsi="MuseoModerno"/>
          <w:sz w:val="36"/>
          <w:szCs w:val="24"/>
        </w:rPr>
        <w:t>DISPOSITIF ARGENT POCHE</w:t>
      </w:r>
    </w:p>
    <w:p w14:paraId="4ED56B1B" w14:textId="77777777" w:rsidR="0075475C" w:rsidRPr="004A1D86" w:rsidRDefault="0075475C" w:rsidP="0075475C">
      <w:pPr>
        <w:pStyle w:val="Titre"/>
        <w:spacing w:before="0" w:after="120"/>
        <w:rPr>
          <w:u w:val="none"/>
        </w:rPr>
      </w:pPr>
      <w:r w:rsidRPr="00432822">
        <w:rPr>
          <w:u w:val="none"/>
        </w:rPr>
        <w:t>Contrat de participation</w:t>
      </w:r>
    </w:p>
    <w:p w14:paraId="6C7AD428" w14:textId="77777777" w:rsidR="0075475C" w:rsidRPr="00831B14" w:rsidRDefault="0075475C" w:rsidP="0075475C">
      <w:pPr>
        <w:tabs>
          <w:tab w:val="left" w:pos="2127"/>
          <w:tab w:val="left" w:pos="5670"/>
        </w:tabs>
        <w:spacing w:before="240"/>
        <w:ind w:left="993"/>
        <w:jc w:val="both"/>
      </w:pPr>
      <w:r w:rsidRPr="00EA5345">
        <w:rPr>
          <w:b/>
          <w:bCs/>
        </w:rPr>
        <w:t>Nom</w:t>
      </w:r>
      <w:r w:rsidRPr="00D456FF">
        <w:t xml:space="preserve"> : </w:t>
      </w:r>
      <w:sdt>
        <w:sdtPr>
          <w:rPr>
            <w:b/>
            <w:bCs/>
            <w:caps/>
          </w:rPr>
          <w:alias w:val="Saisir le nom de famille"/>
          <w:tag w:val="Saisir le nom de famille"/>
          <w:id w:val="531460116"/>
          <w:placeholder>
            <w:docPart w:val="9FD179DDC73A4B70B3C917F22A85FA4A"/>
          </w:placeholder>
          <w15:color w:val="000000"/>
        </w:sdtPr>
        <w:sdtEndPr/>
        <w:sdtContent>
          <w:r>
            <w:rPr>
              <w:b/>
              <w:bCs/>
              <w:caps/>
            </w:rPr>
            <w:t>…………………</w:t>
          </w:r>
          <w:proofErr w:type="gramStart"/>
          <w:r>
            <w:rPr>
              <w:b/>
              <w:bCs/>
              <w:caps/>
            </w:rPr>
            <w:t>…….</w:t>
          </w:r>
          <w:proofErr w:type="gramEnd"/>
          <w:r>
            <w:rPr>
              <w:b/>
              <w:bCs/>
              <w:caps/>
            </w:rPr>
            <w:t>.</w:t>
          </w:r>
        </w:sdtContent>
      </w:sdt>
      <w:r>
        <w:tab/>
      </w:r>
      <w:r w:rsidRPr="00831B14">
        <w:t xml:space="preserve">Prénom : </w:t>
      </w:r>
      <w:sdt>
        <w:sdtPr>
          <w:id w:val="-163088014"/>
          <w:placeholder>
            <w:docPart w:val="9FD179DDC73A4B70B3C917F22A85FA4A"/>
          </w:placeholder>
          <w15:color w:val="000000"/>
        </w:sdtPr>
        <w:sdtEndPr/>
        <w:sdtContent>
          <w:r w:rsidRPr="00831B14">
            <w:t>……………….</w:t>
          </w:r>
        </w:sdtContent>
      </w:sdt>
    </w:p>
    <w:p w14:paraId="3F29EB35" w14:textId="3F70DC6C" w:rsidR="0075475C" w:rsidRDefault="0075475C" w:rsidP="0075475C">
      <w:pPr>
        <w:spacing w:before="200"/>
        <w:jc w:val="both"/>
      </w:pPr>
      <w:r>
        <w:t>Ce contrat est un engagement de votre part à respecter certaines règles dans l'exercice des tâches qui vous sont confiées mais également de la part de l'encadrant du dispositif Argent de poche</w:t>
      </w:r>
      <w:r w:rsidR="00C90785">
        <w:t>.</w:t>
      </w:r>
    </w:p>
    <w:p w14:paraId="67C4EBA1" w14:textId="77777777" w:rsidR="00C90785" w:rsidRDefault="00C90785" w:rsidP="0075475C">
      <w:pPr>
        <w:spacing w:before="200"/>
        <w:jc w:val="both"/>
      </w:pPr>
    </w:p>
    <w:p w14:paraId="463120A7" w14:textId="77777777" w:rsidR="0075475C" w:rsidRPr="004B1B41" w:rsidRDefault="0075475C" w:rsidP="00C90785">
      <w:pPr>
        <w:pStyle w:val="Paragraphedeliste"/>
        <w:numPr>
          <w:ilvl w:val="0"/>
          <w:numId w:val="19"/>
        </w:numPr>
        <w:spacing w:before="0"/>
        <w:ind w:left="142" w:hanging="142"/>
        <w:contextualSpacing w:val="0"/>
        <w:jc w:val="both"/>
        <w:rPr>
          <w:b/>
          <w:bCs/>
        </w:rPr>
      </w:pPr>
      <w:r w:rsidRPr="004B1B41">
        <w:rPr>
          <w:b/>
          <w:bCs/>
        </w:rPr>
        <w:t>À propos de la ponctualité</w:t>
      </w:r>
    </w:p>
    <w:p w14:paraId="65BE7CAF" w14:textId="77777777" w:rsidR="0075475C" w:rsidRDefault="0075475C" w:rsidP="00C90785">
      <w:pPr>
        <w:spacing w:before="0"/>
        <w:jc w:val="both"/>
      </w:pPr>
      <w:r>
        <w:t>J'arrive à l'heure précise au point de rendez-vous. Toute personne arrivant après le démarrage du chantier ne pourra y participer.</w:t>
      </w:r>
    </w:p>
    <w:p w14:paraId="57C2337E" w14:textId="08907BDF" w:rsidR="0075475C" w:rsidRDefault="0075475C" w:rsidP="00C90785">
      <w:pPr>
        <w:spacing w:before="0"/>
        <w:jc w:val="both"/>
      </w:pPr>
      <w:r>
        <w:t>Je m'engage à participer aux chantiers sur la totalité du temps d'activité et de ce fait à ne pas quitter le lieu du chantier avant l'horaire prévu.</w:t>
      </w:r>
    </w:p>
    <w:p w14:paraId="29ECE192" w14:textId="77777777" w:rsidR="00C90785" w:rsidRDefault="00C90785" w:rsidP="00C90785">
      <w:pPr>
        <w:spacing w:before="0"/>
        <w:jc w:val="both"/>
      </w:pPr>
    </w:p>
    <w:p w14:paraId="503E5485" w14:textId="77777777" w:rsidR="0075475C" w:rsidRPr="004B1B41" w:rsidRDefault="0075475C" w:rsidP="00C90785">
      <w:pPr>
        <w:pStyle w:val="Paragraphedeliste"/>
        <w:numPr>
          <w:ilvl w:val="0"/>
          <w:numId w:val="19"/>
        </w:numPr>
        <w:spacing w:before="0"/>
        <w:ind w:left="142" w:hanging="142"/>
        <w:contextualSpacing w:val="0"/>
        <w:jc w:val="both"/>
        <w:rPr>
          <w:b/>
          <w:bCs/>
        </w:rPr>
      </w:pPr>
      <w:r w:rsidRPr="004B1B41">
        <w:rPr>
          <w:b/>
          <w:bCs/>
        </w:rPr>
        <w:t>À propos de la périodicité de l'activité</w:t>
      </w:r>
    </w:p>
    <w:p w14:paraId="023D53CD" w14:textId="5951539A" w:rsidR="0075475C" w:rsidRDefault="0075475C" w:rsidP="00C90785">
      <w:pPr>
        <w:spacing w:before="0"/>
        <w:jc w:val="both"/>
      </w:pPr>
      <w:r>
        <w:t>L'activité Argent de poche se déroule principalement pendant les vacances scolaires sur un temps de 3</w:t>
      </w:r>
      <w:r w:rsidR="00C90785">
        <w:t xml:space="preserve"> heures.</w:t>
      </w:r>
    </w:p>
    <w:p w14:paraId="7985A0A2" w14:textId="77777777" w:rsidR="00C90785" w:rsidRDefault="00C90785" w:rsidP="00C90785">
      <w:pPr>
        <w:widowControl/>
        <w:autoSpaceDE/>
        <w:autoSpaceDN/>
        <w:adjustRightInd/>
        <w:spacing w:before="0"/>
        <w:ind w:right="-3"/>
        <w:jc w:val="both"/>
      </w:pPr>
      <w:r>
        <w:t>Chaque jeune effectuera prioritairement une seule semaine par an mais pourra, en cas de place disponible, réitérer cette expérience plusieurs fois.</w:t>
      </w:r>
    </w:p>
    <w:p w14:paraId="05C49F04" w14:textId="57E14E4C" w:rsidR="0075475C" w:rsidRDefault="0075475C" w:rsidP="0075475C">
      <w:pPr>
        <w:jc w:val="both"/>
      </w:pPr>
    </w:p>
    <w:p w14:paraId="63151121" w14:textId="77777777" w:rsidR="0075475C" w:rsidRPr="004B1B41" w:rsidRDefault="0075475C" w:rsidP="0075475C">
      <w:pPr>
        <w:pStyle w:val="Paragraphedeliste"/>
        <w:numPr>
          <w:ilvl w:val="0"/>
          <w:numId w:val="19"/>
        </w:numPr>
        <w:spacing w:before="240"/>
        <w:ind w:left="142" w:hanging="142"/>
        <w:contextualSpacing w:val="0"/>
        <w:jc w:val="both"/>
        <w:rPr>
          <w:b/>
          <w:bCs/>
        </w:rPr>
      </w:pPr>
      <w:r w:rsidRPr="004B1B41">
        <w:rPr>
          <w:b/>
          <w:bCs/>
        </w:rPr>
        <w:t>À propos de la réalisation des chantiers</w:t>
      </w:r>
    </w:p>
    <w:p w14:paraId="3A3F040F" w14:textId="77777777" w:rsidR="0075475C" w:rsidRDefault="0075475C" w:rsidP="0075475C">
      <w:pPr>
        <w:spacing w:before="0"/>
        <w:jc w:val="both"/>
      </w:pPr>
      <w:r>
        <w:t>Les travaux qui me sont confiés peuvent être salissants. De ce fait, il est de ma responsabilité de me présenter avec des vêtements adaptés à la nature des chantiers.</w:t>
      </w:r>
    </w:p>
    <w:p w14:paraId="1E8B7F47" w14:textId="0376A2F8" w:rsidR="0075475C" w:rsidRDefault="0075475C" w:rsidP="0075475C">
      <w:pPr>
        <w:jc w:val="both"/>
      </w:pPr>
      <w:r>
        <w:t xml:space="preserve">Dans certains cas, la commune peut fournir des </w:t>
      </w:r>
      <w:r w:rsidRPr="00285A9A">
        <w:t xml:space="preserve">équipements spécifiques </w:t>
      </w:r>
      <w:r w:rsidRPr="00285A9A">
        <w:rPr>
          <w:i/>
          <w:iCs/>
          <w:sz w:val="18"/>
          <w:szCs w:val="18"/>
        </w:rPr>
        <w:t>(chaussures de sécurité par exemple)</w:t>
      </w:r>
      <w:r w:rsidRPr="00285A9A">
        <w:t>. Je</w:t>
      </w:r>
      <w:r w:rsidR="00285A9A">
        <w:t> </w:t>
      </w:r>
      <w:r>
        <w:t>m'engage à porter les équipements de sécurité fournis par le responsable de la mission.</w:t>
      </w:r>
    </w:p>
    <w:p w14:paraId="689E99BD" w14:textId="4A926C65" w:rsidR="0075475C" w:rsidRDefault="0075475C" w:rsidP="0075475C">
      <w:pPr>
        <w:jc w:val="both"/>
      </w:pPr>
      <w:r>
        <w:t xml:space="preserve">Etant indemnisé pour une tâche à laquelle je dois pouvoir me consacrer pleinement pendant toute la durée du chantier, l'usage des </w:t>
      </w:r>
      <w:r w:rsidR="00E430C6">
        <w:t>smartphones</w:t>
      </w:r>
      <w:r>
        <w:t xml:space="preserve"> est </w:t>
      </w:r>
      <w:r w:rsidRPr="00E430C6">
        <w:t xml:space="preserve">strictement interdit </w:t>
      </w:r>
      <w:r w:rsidRPr="00E430C6">
        <w:rPr>
          <w:iCs/>
        </w:rPr>
        <w:t>(pas de casque, ni d'oreillettes)</w:t>
      </w:r>
      <w:r w:rsidRPr="00E430C6">
        <w:t>. Les</w:t>
      </w:r>
      <w:r>
        <w:t xml:space="preserve"> téléphones portables devront être sur répondeur.</w:t>
      </w:r>
    </w:p>
    <w:p w14:paraId="277CC46C" w14:textId="77777777" w:rsidR="0075475C" w:rsidRPr="004B1B41" w:rsidRDefault="0075475C" w:rsidP="0075475C">
      <w:pPr>
        <w:pStyle w:val="Paragraphedeliste"/>
        <w:numPr>
          <w:ilvl w:val="0"/>
          <w:numId w:val="19"/>
        </w:numPr>
        <w:spacing w:before="240"/>
        <w:ind w:left="142" w:hanging="142"/>
        <w:contextualSpacing w:val="0"/>
        <w:jc w:val="both"/>
        <w:rPr>
          <w:b/>
          <w:bCs/>
        </w:rPr>
      </w:pPr>
      <w:r w:rsidRPr="004B1B41">
        <w:rPr>
          <w:b/>
          <w:bCs/>
        </w:rPr>
        <w:t>À propos du comportement pendant les missions</w:t>
      </w:r>
    </w:p>
    <w:p w14:paraId="78883820" w14:textId="77777777" w:rsidR="0075475C" w:rsidRDefault="0075475C" w:rsidP="0075475C">
      <w:pPr>
        <w:spacing w:before="0"/>
        <w:jc w:val="both"/>
      </w:pPr>
      <w:r>
        <w:t>Je m'engage à réaliser correctement les travaux qui me sont confiés, à respecter et appliquer les consignes qui me sont données par les encadrants.</w:t>
      </w:r>
    </w:p>
    <w:p w14:paraId="1CDE1C1D" w14:textId="77777777" w:rsidR="0075475C" w:rsidRDefault="0075475C" w:rsidP="0075475C">
      <w:pPr>
        <w:jc w:val="both"/>
      </w:pPr>
      <w:r>
        <w:t>Je reste poli avec mon entourage, c'est-à-dire avec les encadrants, les résidents des habitations près desquelles je travaille, mais également envers les autres participants au chantier.</w:t>
      </w:r>
    </w:p>
    <w:p w14:paraId="0FE93B03" w14:textId="77777777" w:rsidR="0075475C" w:rsidRDefault="0075475C" w:rsidP="0075475C">
      <w:pPr>
        <w:jc w:val="both"/>
      </w:pPr>
      <w:r>
        <w:t>Je m'engage à ne pas fumer, à ne pas consommer d'alcool ou de substances illégales pendant les missions.</w:t>
      </w:r>
    </w:p>
    <w:p w14:paraId="01899798" w14:textId="7C30173A" w:rsidR="0075475C" w:rsidRDefault="0075475C" w:rsidP="0075475C">
      <w:pPr>
        <w:jc w:val="both"/>
      </w:pPr>
      <w:r>
        <w:t xml:space="preserve">Je prends soin du matériel </w:t>
      </w:r>
      <w:r w:rsidR="00E430C6">
        <w:t>confié</w:t>
      </w:r>
      <w:r>
        <w:t>. Si nécessaire, je nettoie et range le matériel à l'issue du chantier.</w:t>
      </w:r>
    </w:p>
    <w:p w14:paraId="168949DC" w14:textId="77777777" w:rsidR="0075475C" w:rsidRPr="00CF6D8F" w:rsidRDefault="0075475C" w:rsidP="0075475C">
      <w:pPr>
        <w:pStyle w:val="Paragraphedeliste"/>
        <w:numPr>
          <w:ilvl w:val="0"/>
          <w:numId w:val="19"/>
        </w:numPr>
        <w:spacing w:before="240"/>
        <w:ind w:left="142" w:hanging="142"/>
        <w:contextualSpacing w:val="0"/>
        <w:jc w:val="both"/>
        <w:rPr>
          <w:b/>
          <w:bCs/>
        </w:rPr>
      </w:pPr>
      <w:r w:rsidRPr="00CF6D8F">
        <w:rPr>
          <w:b/>
          <w:bCs/>
        </w:rPr>
        <w:t>À propos des sanctions</w:t>
      </w:r>
    </w:p>
    <w:p w14:paraId="2BE333C6" w14:textId="77777777" w:rsidR="0075475C" w:rsidRDefault="0075475C" w:rsidP="0075475C">
      <w:pPr>
        <w:spacing w:before="0"/>
        <w:jc w:val="both"/>
      </w:pPr>
      <w:r>
        <w:t>Sanctions appliquées entraînées par le non-respect d'un des points énoncés ci-dessus :</w:t>
      </w:r>
    </w:p>
    <w:p w14:paraId="4645F069" w14:textId="654464CC" w:rsidR="0075475C" w:rsidRDefault="0075475C" w:rsidP="0075475C">
      <w:pPr>
        <w:pStyle w:val="Paragraphedeliste"/>
        <w:numPr>
          <w:ilvl w:val="0"/>
          <w:numId w:val="22"/>
        </w:numPr>
        <w:spacing w:before="0"/>
        <w:ind w:left="280" w:hanging="138"/>
        <w:jc w:val="both"/>
      </w:pPr>
      <w:r>
        <w:t>exclusion temporaire ou définitive du dispositif argent de poche</w:t>
      </w:r>
    </w:p>
    <w:p w14:paraId="0424B431" w14:textId="77777777" w:rsidR="0075475C" w:rsidRDefault="0075475C" w:rsidP="0075475C">
      <w:pPr>
        <w:pStyle w:val="Paragraphedeliste"/>
        <w:numPr>
          <w:ilvl w:val="0"/>
          <w:numId w:val="22"/>
        </w:numPr>
        <w:ind w:left="280" w:hanging="138"/>
        <w:jc w:val="both"/>
      </w:pPr>
      <w:r>
        <w:t>non-indemnisation du chantier pour lequel les consignes n'ont pas été respectées ou durant lequel votre comportement n'a pas été jugé satisfaisant par les encadrants.</w:t>
      </w:r>
    </w:p>
    <w:p w14:paraId="0F2174E6" w14:textId="77777777" w:rsidR="0075475C" w:rsidRPr="002F6C34" w:rsidRDefault="0075475C" w:rsidP="0075475C">
      <w:pPr>
        <w:pStyle w:val="Paragraphedeliste"/>
        <w:numPr>
          <w:ilvl w:val="0"/>
          <w:numId w:val="19"/>
        </w:numPr>
        <w:spacing w:before="240"/>
        <w:ind w:left="142" w:hanging="142"/>
        <w:contextualSpacing w:val="0"/>
        <w:jc w:val="both"/>
        <w:rPr>
          <w:b/>
          <w:bCs/>
        </w:rPr>
      </w:pPr>
      <w:r w:rsidRPr="002F6C34">
        <w:rPr>
          <w:b/>
          <w:bCs/>
        </w:rPr>
        <w:t xml:space="preserve">Indemnisation des missions </w:t>
      </w:r>
    </w:p>
    <w:p w14:paraId="118E5EC5" w14:textId="469E9E6F" w:rsidR="0075475C" w:rsidRDefault="0075475C" w:rsidP="0075475C">
      <w:pPr>
        <w:spacing w:before="0"/>
        <w:jc w:val="both"/>
      </w:pPr>
      <w:r>
        <w:t xml:space="preserve">Toute réalisation satisfaisante d'un chantier entraîne le versement d'une indemnité. Cette indemnité est fixée à </w:t>
      </w:r>
      <w:r w:rsidRPr="00D73AA6">
        <w:rPr>
          <w:b/>
          <w:bCs/>
          <w:u w:val="dotted"/>
        </w:rPr>
        <w:t>15</w:t>
      </w:r>
      <w:r w:rsidR="00716FD2">
        <w:rPr>
          <w:b/>
          <w:bCs/>
          <w:u w:val="dotted"/>
        </w:rPr>
        <w:t xml:space="preserve"> </w:t>
      </w:r>
      <w:r w:rsidRPr="00D73AA6">
        <w:rPr>
          <w:b/>
          <w:bCs/>
          <w:u w:val="dotted"/>
        </w:rPr>
        <w:t>€ par mission de 3 heures</w:t>
      </w:r>
      <w:r>
        <w:t xml:space="preserve"> et sera versée </w:t>
      </w:r>
      <w:r w:rsidRPr="00D73AA6">
        <w:rPr>
          <w:b/>
          <w:bCs/>
          <w:u w:val="dotted"/>
        </w:rPr>
        <w:t>en espèces au participant</w:t>
      </w:r>
      <w:r>
        <w:t xml:space="preserve">. Les paiements seront effectués </w:t>
      </w:r>
      <w:r w:rsidR="00716FD2">
        <w:t>au cours de la semaine suivant la mission.</w:t>
      </w:r>
    </w:p>
    <w:p w14:paraId="1DD65C6C" w14:textId="77777777" w:rsidR="0075475C" w:rsidRDefault="0075475C" w:rsidP="0075475C">
      <w:pPr>
        <w:spacing w:before="240"/>
        <w:jc w:val="both"/>
      </w:pPr>
      <w:r>
        <w:t>J'atteste avoir pris connaissance du présent règlement et je m'engage à le respecter.</w:t>
      </w:r>
    </w:p>
    <w:p w14:paraId="43A45F32" w14:textId="77777777" w:rsidR="0075475C" w:rsidRDefault="0075475C" w:rsidP="0075475C">
      <w:pPr>
        <w:tabs>
          <w:tab w:val="left" w:pos="1843"/>
        </w:tabs>
        <w:spacing w:before="120"/>
        <w:jc w:val="both"/>
      </w:pPr>
      <w:r>
        <w:t xml:space="preserve">Le </w:t>
      </w:r>
      <w:sdt>
        <w:sdtPr>
          <w:alias w:val="Saisir l'adresse"/>
          <w:tag w:val="Saisir l'adresse"/>
          <w:id w:val="2010868558"/>
          <w:placeholder>
            <w:docPart w:val="1BD9FF99CB534AA097E342B9B52A197F"/>
          </w:placeholder>
          <w15:color w:val="000000"/>
        </w:sdtPr>
        <w:sdtEndPr/>
        <w:sdtContent>
          <w:sdt>
            <w:sdtPr>
              <w:alias w:val="Saisir la date"/>
              <w:tag w:val="Saisir la date"/>
              <w:id w:val="-196476977"/>
              <w:placeholder>
                <w:docPart w:val="55FA24618F1B43B8B888F45412C9ED4B"/>
              </w:placeholder>
              <w15:color w:val="000000"/>
            </w:sdtPr>
            <w:sdtEndPr/>
            <w:sdtContent>
              <w:r>
                <w:t>….</w:t>
              </w:r>
              <w:proofErr w:type="gramStart"/>
              <w:r>
                <w:t>/….</w:t>
              </w:r>
              <w:proofErr w:type="gramEnd"/>
              <w:r>
                <w:t>./……</w:t>
              </w:r>
            </w:sdtContent>
          </w:sdt>
        </w:sdtContent>
      </w:sdt>
      <w:r>
        <w:tab/>
        <w:t xml:space="preserve">Fait à </w:t>
      </w:r>
      <w:sdt>
        <w:sdtPr>
          <w:alias w:val="Saisir l'adresse"/>
          <w:tag w:val="Saisir l'adresse"/>
          <w:id w:val="381286461"/>
          <w:placeholder>
            <w:docPart w:val="BB676B7DF1634650A8B1DA09FCAC4DD0"/>
          </w:placeholder>
          <w15:color w:val="000000"/>
        </w:sdtPr>
        <w:sdtEndPr/>
        <w:sdtContent>
          <w:sdt>
            <w:sdtPr>
              <w:alias w:val="Saisir le lieu"/>
              <w:tag w:val="Saisir la date"/>
              <w:id w:val="-1439595361"/>
              <w:placeholder>
                <w:docPart w:val="0426BD3A84F645408D47A1B0EF9D1AE6"/>
              </w:placeholder>
              <w15:color w:val="000000"/>
            </w:sdtPr>
            <w:sdtEndPr/>
            <w:sdtContent>
              <w:r>
                <w:t>………….……</w:t>
              </w:r>
            </w:sdtContent>
          </w:sdt>
        </w:sdtContent>
      </w:sdt>
    </w:p>
    <w:p w14:paraId="4377E1C3" w14:textId="0F67A149" w:rsidR="0075475C" w:rsidRPr="006208B8" w:rsidRDefault="0075475C" w:rsidP="006208B8">
      <w:pPr>
        <w:jc w:val="both"/>
        <w:rPr>
          <w:b/>
          <w:bCs/>
        </w:rPr>
      </w:pPr>
      <w:r w:rsidRPr="00814120">
        <w:rPr>
          <w:b/>
          <w:bCs/>
        </w:rPr>
        <w:t>Signature du participant, précédée de la mention</w:t>
      </w:r>
      <w:r w:rsidR="00716FD2">
        <w:rPr>
          <w:b/>
          <w:bCs/>
        </w:rPr>
        <w:t xml:space="preserve"> </w:t>
      </w:r>
      <w:r w:rsidR="00FD759A">
        <w:rPr>
          <w:b/>
          <w:bCs/>
        </w:rPr>
        <w:t>« </w:t>
      </w:r>
      <w:r w:rsidRPr="00814120">
        <w:rPr>
          <w:b/>
          <w:bCs/>
          <w:i/>
          <w:iCs/>
        </w:rPr>
        <w:t>Lu et approuvé</w:t>
      </w:r>
      <w:r w:rsidR="00FD759A">
        <w:rPr>
          <w:b/>
          <w:bCs/>
        </w:rPr>
        <w:t> »</w:t>
      </w:r>
    </w:p>
    <w:sectPr w:rsidR="0075475C" w:rsidRPr="006208B8" w:rsidSect="00B016F4">
      <w:footnotePr>
        <w:numFmt w:val="chicago"/>
      </w:footnotePr>
      <w:pgSz w:w="11906" w:h="16838"/>
      <w:pgMar w:top="709" w:right="707" w:bottom="142" w:left="851" w:header="142" w:footer="24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4CF25A" w14:textId="77777777" w:rsidR="00AD1276" w:rsidRDefault="00AD1276" w:rsidP="00D456FF">
      <w:r>
        <w:separator/>
      </w:r>
    </w:p>
  </w:endnote>
  <w:endnote w:type="continuationSeparator" w:id="0">
    <w:p w14:paraId="6AE35E69" w14:textId="77777777" w:rsidR="00AD1276" w:rsidRDefault="00AD1276" w:rsidP="00D456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 Sans">
    <w:panose1 w:val="020B0606030504020204"/>
    <w:charset w:val="00"/>
    <w:family w:val="swiss"/>
    <w:pitch w:val="variable"/>
    <w:sig w:usb0="E00002EF" w:usb1="4000205B" w:usb2="00000028"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useoModerno">
    <w:panose1 w:val="00000000000000000000"/>
    <w:charset w:val="00"/>
    <w:family w:val="auto"/>
    <w:pitch w:val="variable"/>
    <w:sig w:usb0="A00000FF" w:usb1="5000207B" w:usb2="00000000" w:usb3="00000000" w:csb0="0000019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95C311" w14:textId="77777777" w:rsidR="00437414" w:rsidRPr="00437414" w:rsidRDefault="00437414" w:rsidP="00D456FF">
    <w:pPr>
      <w:pStyle w:val="Pieddepage"/>
    </w:pPr>
    <w:r w:rsidRPr="00437414">
      <w:fldChar w:fldCharType="begin"/>
    </w:r>
    <w:r w:rsidRPr="00437414">
      <w:instrText xml:space="preserve"> PAGE   \* MERGEFORMAT </w:instrText>
    </w:r>
    <w:r w:rsidRPr="00437414">
      <w:fldChar w:fldCharType="separate"/>
    </w:r>
    <w:r w:rsidR="0091330F">
      <w:rPr>
        <w:noProof/>
      </w:rPr>
      <w:t>3</w:t>
    </w:r>
    <w:r w:rsidRPr="00437414">
      <w:fldChar w:fldCharType="end"/>
    </w:r>
    <w:r w:rsidRPr="00437414">
      <w:t>/</w:t>
    </w:r>
    <w:r w:rsidR="00766194">
      <w:rPr>
        <w:noProof/>
      </w:rPr>
      <w:fldChar w:fldCharType="begin"/>
    </w:r>
    <w:r w:rsidR="00766194">
      <w:rPr>
        <w:noProof/>
      </w:rPr>
      <w:instrText xml:space="preserve"> NUMPAGES   \* MERGEFORMAT </w:instrText>
    </w:r>
    <w:r w:rsidR="00766194">
      <w:rPr>
        <w:noProof/>
      </w:rPr>
      <w:fldChar w:fldCharType="separate"/>
    </w:r>
    <w:r w:rsidR="0091330F">
      <w:rPr>
        <w:noProof/>
      </w:rPr>
      <w:t>3</w:t>
    </w:r>
    <w:r w:rsidR="00766194">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1BB773" w14:textId="77777777" w:rsidR="00AD1276" w:rsidRDefault="00AD1276" w:rsidP="00D456FF">
      <w:r>
        <w:separator/>
      </w:r>
    </w:p>
  </w:footnote>
  <w:footnote w:type="continuationSeparator" w:id="0">
    <w:p w14:paraId="656592C7" w14:textId="77777777" w:rsidR="00AD1276" w:rsidRDefault="00AD1276" w:rsidP="00D456FF">
      <w:r>
        <w:continuationSeparator/>
      </w:r>
    </w:p>
  </w:footnote>
  <w:footnote w:id="1">
    <w:p w14:paraId="54876EFF" w14:textId="72AB27DD" w:rsidR="008F1D48" w:rsidRPr="008F1D48" w:rsidRDefault="008F1D48">
      <w:pPr>
        <w:pStyle w:val="Notedebasdepage"/>
        <w:rPr>
          <w:i/>
          <w:iCs/>
          <w:sz w:val="16"/>
          <w:szCs w:val="16"/>
        </w:rPr>
      </w:pPr>
      <w:r w:rsidRPr="008F1D48">
        <w:rPr>
          <w:rStyle w:val="Appelnotedebasdep"/>
          <w:i/>
          <w:iCs/>
          <w:sz w:val="16"/>
          <w:szCs w:val="16"/>
        </w:rPr>
        <w:footnoteRef/>
      </w:r>
      <w:r w:rsidRPr="008F1D48">
        <w:rPr>
          <w:i/>
          <w:iCs/>
          <w:sz w:val="16"/>
          <w:szCs w:val="16"/>
        </w:rPr>
        <w:t xml:space="preserve"> Sélectionner la mention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12E12"/>
    <w:multiLevelType w:val="singleLevel"/>
    <w:tmpl w:val="FFFFFFFF"/>
    <w:lvl w:ilvl="0">
      <w:numFmt w:val="bullet"/>
      <w:lvlText w:val="ü"/>
      <w:lvlJc w:val="left"/>
      <w:pPr>
        <w:tabs>
          <w:tab w:val="num" w:pos="720"/>
        </w:tabs>
        <w:ind w:left="720" w:hanging="288"/>
      </w:pPr>
      <w:rPr>
        <w:rFonts w:ascii="Wingdings" w:hAnsi="Wingdings" w:cs="Wingdings"/>
        <w:sz w:val="19"/>
        <w:szCs w:val="19"/>
      </w:rPr>
    </w:lvl>
  </w:abstractNum>
  <w:abstractNum w:abstractNumId="1" w15:restartNumberingAfterBreak="0">
    <w:nsid w:val="05FA1163"/>
    <w:multiLevelType w:val="singleLevel"/>
    <w:tmpl w:val="FFFFFFFF"/>
    <w:lvl w:ilvl="0">
      <w:numFmt w:val="bullet"/>
      <w:lvlText w:val="·"/>
      <w:lvlJc w:val="left"/>
      <w:pPr>
        <w:tabs>
          <w:tab w:val="num" w:pos="720"/>
        </w:tabs>
        <w:ind w:left="720" w:hanging="288"/>
      </w:pPr>
      <w:rPr>
        <w:rFonts w:ascii="Symbol" w:hAnsi="Symbol" w:cs="Symbol"/>
        <w:sz w:val="19"/>
        <w:szCs w:val="19"/>
      </w:rPr>
    </w:lvl>
  </w:abstractNum>
  <w:abstractNum w:abstractNumId="2" w15:restartNumberingAfterBreak="0">
    <w:nsid w:val="07AB5AF6"/>
    <w:multiLevelType w:val="hybridMultilevel"/>
    <w:tmpl w:val="F3129E9E"/>
    <w:lvl w:ilvl="0" w:tplc="397CB396">
      <w:start w:val="1"/>
      <w:numFmt w:val="bullet"/>
      <w:lvlText w:val="·"/>
      <w:lvlJc w:val="left"/>
      <w:pPr>
        <w:ind w:left="720" w:hanging="360"/>
      </w:pPr>
      <w:rPr>
        <w:rFonts w:ascii="Open Sans" w:eastAsiaTheme="minorEastAsia" w:hAnsi="Open Sans" w:cs="Open San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D36003F"/>
    <w:multiLevelType w:val="multilevel"/>
    <w:tmpl w:val="D0DABAA4"/>
    <w:lvl w:ilvl="0">
      <w:start w:val="1"/>
      <w:numFmt w:val="decimal"/>
      <w:suff w:val="space"/>
      <w:lvlText w:val="%1."/>
      <w:lvlJc w:val="left"/>
      <w:pPr>
        <w:ind w:left="432" w:hanging="432"/>
      </w:pPr>
      <w:rPr>
        <w:rFonts w:ascii="Times New Roman" w:hAnsi="Times New Roman" w:hint="default"/>
        <w:sz w:val="24"/>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 w15:restartNumberingAfterBreak="0">
    <w:nsid w:val="13DA3B65"/>
    <w:multiLevelType w:val="hybridMultilevel"/>
    <w:tmpl w:val="8916B9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82C0FC0"/>
    <w:multiLevelType w:val="hybridMultilevel"/>
    <w:tmpl w:val="FC8C18C8"/>
    <w:lvl w:ilvl="0" w:tplc="CBEE131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41854F1"/>
    <w:multiLevelType w:val="hybridMultilevel"/>
    <w:tmpl w:val="88C0990A"/>
    <w:lvl w:ilvl="0" w:tplc="B1929BA2">
      <w:start w:val="1"/>
      <w:numFmt w:val="bullet"/>
      <w:pStyle w:val="Titre4"/>
      <w:lvlText w:val="-"/>
      <w:lvlJc w:val="left"/>
      <w:pPr>
        <w:ind w:left="720" w:hanging="360"/>
      </w:pPr>
      <w:rPr>
        <w:rFonts w:ascii="Open Sans" w:hAnsi="Open San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5033063"/>
    <w:multiLevelType w:val="hybridMultilevel"/>
    <w:tmpl w:val="D7D6ED08"/>
    <w:lvl w:ilvl="0" w:tplc="DE169C08">
      <w:start w:val="1"/>
      <w:numFmt w:val="bullet"/>
      <w:pStyle w:val="Titre5"/>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6385B0B"/>
    <w:multiLevelType w:val="hybridMultilevel"/>
    <w:tmpl w:val="D9B0C64A"/>
    <w:lvl w:ilvl="0" w:tplc="6722E7AC">
      <w:start w:val="1"/>
      <w:numFmt w:val="bullet"/>
      <w:lvlText w:val="-"/>
      <w:lvlJc w:val="left"/>
      <w:pPr>
        <w:ind w:left="720" w:hanging="360"/>
      </w:pPr>
      <w:rPr>
        <w:rFonts w:ascii="Open Sans" w:hAnsi="Open San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C36438A"/>
    <w:multiLevelType w:val="multilevel"/>
    <w:tmpl w:val="695ED648"/>
    <w:lvl w:ilvl="0">
      <w:start w:val="1"/>
      <w:numFmt w:val="decimal"/>
      <w:suff w:val="space"/>
      <w:lvlText w:val="%1."/>
      <w:lvlJc w:val="left"/>
      <w:pPr>
        <w:ind w:left="432" w:hanging="432"/>
      </w:pPr>
      <w:rPr>
        <w:rFonts w:ascii="Times New Roman" w:hAnsi="Times New Roman" w:hint="default"/>
        <w:sz w:val="28"/>
      </w:rPr>
    </w:lvl>
    <w:lvl w:ilvl="1">
      <w:start w:val="1"/>
      <w:numFmt w:val="decimal"/>
      <w:suff w:val="space"/>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0" w15:restartNumberingAfterBreak="0">
    <w:nsid w:val="31B0737A"/>
    <w:multiLevelType w:val="hybridMultilevel"/>
    <w:tmpl w:val="BBDA4FD4"/>
    <w:lvl w:ilvl="0" w:tplc="FFFFFFFF">
      <w:numFmt w:val="bullet"/>
      <w:lvlText w:val="ü"/>
      <w:lvlJc w:val="left"/>
      <w:pPr>
        <w:ind w:left="1287" w:hanging="360"/>
      </w:pPr>
      <w:rPr>
        <w:rFonts w:ascii="Wingdings" w:hAnsi="Wingdings" w:cs="Wingdings"/>
        <w:sz w:val="19"/>
        <w:szCs w:val="19"/>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1" w15:restartNumberingAfterBreak="0">
    <w:nsid w:val="3332551B"/>
    <w:multiLevelType w:val="hybridMultilevel"/>
    <w:tmpl w:val="630C18C2"/>
    <w:lvl w:ilvl="0" w:tplc="2618C4B8">
      <w:start w:val="1"/>
      <w:numFmt w:val="decimal"/>
      <w:lvlText w:val="%1."/>
      <w:lvlJc w:val="left"/>
      <w:pPr>
        <w:ind w:left="1065" w:hanging="705"/>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38294026"/>
    <w:multiLevelType w:val="hybridMultilevel"/>
    <w:tmpl w:val="5A10986E"/>
    <w:lvl w:ilvl="0" w:tplc="0AE0AE92">
      <w:start w:val="380"/>
      <w:numFmt w:val="bullet"/>
      <w:lvlText w:val="."/>
      <w:lvlJc w:val="left"/>
      <w:pPr>
        <w:ind w:left="720" w:hanging="360"/>
      </w:pPr>
      <w:rPr>
        <w:rFonts w:ascii="Open Sans" w:eastAsia="Calibri" w:hAnsi="Open San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54239EA"/>
    <w:multiLevelType w:val="hybridMultilevel"/>
    <w:tmpl w:val="697AEF94"/>
    <w:lvl w:ilvl="0" w:tplc="467216A0">
      <w:numFmt w:val="bullet"/>
      <w:lvlText w:val="-"/>
      <w:lvlJc w:val="left"/>
      <w:pPr>
        <w:ind w:left="720" w:hanging="360"/>
      </w:pPr>
      <w:rPr>
        <w:rFonts w:ascii="Open Sans" w:eastAsia="Calibri" w:hAnsi="Open Sans" w:cs="Open San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A7C45CD"/>
    <w:multiLevelType w:val="hybridMultilevel"/>
    <w:tmpl w:val="B85C12D2"/>
    <w:lvl w:ilvl="0" w:tplc="57E446B4">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61D70FC"/>
    <w:multiLevelType w:val="hybridMultilevel"/>
    <w:tmpl w:val="8C1ED744"/>
    <w:lvl w:ilvl="0" w:tplc="CBEE1310">
      <w:start w:val="1"/>
      <w:numFmt w:val="decimal"/>
      <w:lvlText w:val="%1."/>
      <w:lvlJc w:val="left"/>
      <w:pPr>
        <w:ind w:left="504" w:hanging="360"/>
      </w:pPr>
      <w:rPr>
        <w:rFonts w:hint="default"/>
      </w:rPr>
    </w:lvl>
    <w:lvl w:ilvl="1" w:tplc="040C0019" w:tentative="1">
      <w:start w:val="1"/>
      <w:numFmt w:val="lowerLetter"/>
      <w:lvlText w:val="%2."/>
      <w:lvlJc w:val="left"/>
      <w:pPr>
        <w:ind w:left="1224" w:hanging="360"/>
      </w:pPr>
    </w:lvl>
    <w:lvl w:ilvl="2" w:tplc="040C001B" w:tentative="1">
      <w:start w:val="1"/>
      <w:numFmt w:val="lowerRoman"/>
      <w:lvlText w:val="%3."/>
      <w:lvlJc w:val="right"/>
      <w:pPr>
        <w:ind w:left="1944" w:hanging="180"/>
      </w:pPr>
    </w:lvl>
    <w:lvl w:ilvl="3" w:tplc="040C000F" w:tentative="1">
      <w:start w:val="1"/>
      <w:numFmt w:val="decimal"/>
      <w:lvlText w:val="%4."/>
      <w:lvlJc w:val="left"/>
      <w:pPr>
        <w:ind w:left="2664" w:hanging="360"/>
      </w:pPr>
    </w:lvl>
    <w:lvl w:ilvl="4" w:tplc="040C0019" w:tentative="1">
      <w:start w:val="1"/>
      <w:numFmt w:val="lowerLetter"/>
      <w:lvlText w:val="%5."/>
      <w:lvlJc w:val="left"/>
      <w:pPr>
        <w:ind w:left="3384" w:hanging="360"/>
      </w:pPr>
    </w:lvl>
    <w:lvl w:ilvl="5" w:tplc="040C001B" w:tentative="1">
      <w:start w:val="1"/>
      <w:numFmt w:val="lowerRoman"/>
      <w:lvlText w:val="%6."/>
      <w:lvlJc w:val="right"/>
      <w:pPr>
        <w:ind w:left="4104" w:hanging="180"/>
      </w:pPr>
    </w:lvl>
    <w:lvl w:ilvl="6" w:tplc="040C000F" w:tentative="1">
      <w:start w:val="1"/>
      <w:numFmt w:val="decimal"/>
      <w:lvlText w:val="%7."/>
      <w:lvlJc w:val="left"/>
      <w:pPr>
        <w:ind w:left="4824" w:hanging="360"/>
      </w:pPr>
    </w:lvl>
    <w:lvl w:ilvl="7" w:tplc="040C0019" w:tentative="1">
      <w:start w:val="1"/>
      <w:numFmt w:val="lowerLetter"/>
      <w:lvlText w:val="%8."/>
      <w:lvlJc w:val="left"/>
      <w:pPr>
        <w:ind w:left="5544" w:hanging="360"/>
      </w:pPr>
    </w:lvl>
    <w:lvl w:ilvl="8" w:tplc="040C001B" w:tentative="1">
      <w:start w:val="1"/>
      <w:numFmt w:val="lowerRoman"/>
      <w:lvlText w:val="%9."/>
      <w:lvlJc w:val="right"/>
      <w:pPr>
        <w:ind w:left="6264" w:hanging="180"/>
      </w:pPr>
    </w:lvl>
  </w:abstractNum>
  <w:abstractNum w:abstractNumId="16" w15:restartNumberingAfterBreak="0">
    <w:nsid w:val="56303A23"/>
    <w:multiLevelType w:val="hybridMultilevel"/>
    <w:tmpl w:val="1F5C6398"/>
    <w:lvl w:ilvl="0" w:tplc="6CEAB232">
      <w:start w:val="1"/>
      <w:numFmt w:val="bullet"/>
      <w:lvlText w:val="-"/>
      <w:lvlJc w:val="left"/>
      <w:pPr>
        <w:ind w:left="720" w:hanging="360"/>
      </w:pPr>
      <w:rPr>
        <w:rFonts w:ascii="Open Sans" w:hAnsi="Open San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779E4BB2"/>
    <w:multiLevelType w:val="multilevel"/>
    <w:tmpl w:val="3B98CA88"/>
    <w:lvl w:ilvl="0">
      <w:start w:val="1"/>
      <w:numFmt w:val="decimal"/>
      <w:suff w:val="space"/>
      <w:lvlText w:val="%1."/>
      <w:lvlJc w:val="left"/>
      <w:pPr>
        <w:ind w:left="432" w:hanging="432"/>
      </w:pPr>
      <w:rPr>
        <w:rFonts w:ascii="Times New Roman" w:hAnsi="Times New Roman" w:hint="default"/>
        <w:sz w:val="24"/>
      </w:rPr>
    </w:lvl>
    <w:lvl w:ilvl="1">
      <w:start w:val="1"/>
      <w:numFmt w:val="decimal"/>
      <w:suff w:val="space"/>
      <w:lvlText w:val="%1%2."/>
      <w:lvlJc w:val="left"/>
      <w:pPr>
        <w:ind w:left="576" w:hanging="576"/>
      </w:pPr>
      <w:rPr>
        <w:rFonts w:ascii="Times New Roman" w:hAnsi="Times New Roman" w:hint="default"/>
        <w:b/>
        <w:i w:val="0"/>
        <w:sz w:val="24"/>
        <w:u w:val="none"/>
      </w:rPr>
    </w:lvl>
    <w:lvl w:ilvl="2">
      <w:start w:val="1"/>
      <w:numFmt w:val="decimal"/>
      <w:pStyle w:val="Titre3"/>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pStyle w:val="Titre8"/>
      <w:lvlText w:val="%1.%2.%3.%4.%5.%6.%7.%8"/>
      <w:lvlJc w:val="left"/>
      <w:pPr>
        <w:ind w:left="1440" w:hanging="1440"/>
      </w:pPr>
      <w:rPr>
        <w:rFonts w:hint="default"/>
      </w:rPr>
    </w:lvl>
    <w:lvl w:ilvl="8">
      <w:start w:val="1"/>
      <w:numFmt w:val="decimal"/>
      <w:pStyle w:val="Titre9"/>
      <w:lvlText w:val="%1.%2.%3.%4.%5.%6.%7.%8.%9"/>
      <w:lvlJc w:val="left"/>
      <w:pPr>
        <w:ind w:left="1584" w:hanging="1584"/>
      </w:pPr>
      <w:rPr>
        <w:rFonts w:hint="default"/>
      </w:rPr>
    </w:lvl>
  </w:abstractNum>
  <w:num w:numId="1" w16cid:durableId="1957561429">
    <w:abstractNumId w:val="3"/>
  </w:num>
  <w:num w:numId="2" w16cid:durableId="378552662">
    <w:abstractNumId w:val="9"/>
  </w:num>
  <w:num w:numId="3" w16cid:durableId="1453282609">
    <w:abstractNumId w:val="9"/>
    <w:lvlOverride w:ilvl="0">
      <w:lvl w:ilvl="0">
        <w:start w:val="1"/>
        <w:numFmt w:val="decimal"/>
        <w:suff w:val="space"/>
        <w:lvlText w:val="%1."/>
        <w:lvlJc w:val="left"/>
        <w:pPr>
          <w:ind w:left="432" w:hanging="432"/>
        </w:pPr>
        <w:rPr>
          <w:rFonts w:ascii="Times New Roman" w:hAnsi="Times New Roman" w:hint="default"/>
          <w:sz w:val="24"/>
        </w:rPr>
      </w:lvl>
    </w:lvlOverride>
    <w:lvlOverride w:ilvl="1">
      <w:lvl w:ilvl="1">
        <w:start w:val="1"/>
        <w:numFmt w:val="decimal"/>
        <w:suff w:val="space"/>
        <w:lvlText w:val="%1%2."/>
        <w:lvlJc w:val="left"/>
        <w:pPr>
          <w:ind w:left="576" w:hanging="576"/>
        </w:pPr>
        <w:rPr>
          <w:rFonts w:ascii="Times New Roman" w:hAnsi="Times New Roman" w:hint="default"/>
          <w:b/>
          <w:i w:val="0"/>
          <w:sz w:val="24"/>
          <w:u w:val="none"/>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864" w:hanging="864"/>
        </w:pPr>
        <w:rPr>
          <w:rFonts w:hint="default"/>
        </w:rPr>
      </w:lvl>
    </w:lvlOverride>
    <w:lvlOverride w:ilvl="4">
      <w:lvl w:ilvl="4">
        <w:start w:val="1"/>
        <w:numFmt w:val="decimal"/>
        <w:lvlText w:val="%1.%2.%3.%4.%5"/>
        <w:lvlJc w:val="left"/>
        <w:pPr>
          <w:ind w:left="1008" w:hanging="1008"/>
        </w:pPr>
        <w:rPr>
          <w:rFonts w:hint="default"/>
        </w:rPr>
      </w:lvl>
    </w:lvlOverride>
    <w:lvlOverride w:ilvl="5">
      <w:lvl w:ilvl="5">
        <w:start w:val="1"/>
        <w:numFmt w:val="decimal"/>
        <w:lvlText w:val="%1.%2.%3.%4.%5.%6"/>
        <w:lvlJc w:val="left"/>
        <w:pPr>
          <w:ind w:left="1152" w:hanging="1152"/>
        </w:pPr>
        <w:rPr>
          <w:rFonts w:hint="default"/>
        </w:rPr>
      </w:lvl>
    </w:lvlOverride>
    <w:lvlOverride w:ilvl="6">
      <w:lvl w:ilvl="6">
        <w:start w:val="1"/>
        <w:numFmt w:val="decimal"/>
        <w:lvlText w:val="%1.%2.%3.%4.%5.%6.%7"/>
        <w:lvlJc w:val="left"/>
        <w:pPr>
          <w:ind w:left="1296" w:hanging="1296"/>
        </w:pPr>
        <w:rPr>
          <w:rFonts w:hint="default"/>
        </w:rPr>
      </w:lvl>
    </w:lvlOverride>
    <w:lvlOverride w:ilvl="7">
      <w:lvl w:ilvl="7">
        <w:start w:val="1"/>
        <w:numFmt w:val="decimal"/>
        <w:lvlText w:val="%1.%2.%3.%4.%5.%6.%7.%8"/>
        <w:lvlJc w:val="left"/>
        <w:pPr>
          <w:ind w:left="1440" w:hanging="1440"/>
        </w:pPr>
        <w:rPr>
          <w:rFonts w:hint="default"/>
        </w:rPr>
      </w:lvl>
    </w:lvlOverride>
    <w:lvlOverride w:ilvl="8">
      <w:lvl w:ilvl="8">
        <w:start w:val="1"/>
        <w:numFmt w:val="decimal"/>
        <w:lvlText w:val="%1.%2.%3.%4.%5.%6.%7.%8.%9"/>
        <w:lvlJc w:val="left"/>
        <w:pPr>
          <w:ind w:left="1584" w:hanging="1584"/>
        </w:pPr>
        <w:rPr>
          <w:rFonts w:hint="default"/>
        </w:rPr>
      </w:lvl>
    </w:lvlOverride>
  </w:num>
  <w:num w:numId="4" w16cid:durableId="390425043">
    <w:abstractNumId w:val="17"/>
  </w:num>
  <w:num w:numId="5" w16cid:durableId="205218596">
    <w:abstractNumId w:val="17"/>
    <w:lvlOverride w:ilvl="0">
      <w:lvl w:ilvl="0">
        <w:start w:val="1"/>
        <w:numFmt w:val="decimal"/>
        <w:suff w:val="space"/>
        <w:lvlText w:val="%1."/>
        <w:lvlJc w:val="left"/>
        <w:pPr>
          <w:ind w:left="432" w:hanging="432"/>
        </w:pPr>
        <w:rPr>
          <w:rFonts w:ascii="Times New Roman" w:hAnsi="Times New Roman" w:hint="default"/>
          <w:sz w:val="24"/>
        </w:rPr>
      </w:lvl>
    </w:lvlOverride>
    <w:lvlOverride w:ilvl="1">
      <w:lvl w:ilvl="1">
        <w:start w:val="1"/>
        <w:numFmt w:val="decimal"/>
        <w:suff w:val="space"/>
        <w:lvlText w:val="%1%2."/>
        <w:lvlJc w:val="left"/>
        <w:pPr>
          <w:ind w:left="576" w:hanging="576"/>
        </w:pPr>
        <w:rPr>
          <w:rFonts w:ascii="Times New Roman" w:hAnsi="Times New Roman" w:hint="default"/>
          <w:b/>
          <w:i w:val="0"/>
          <w:sz w:val="24"/>
          <w:u w:val="none"/>
        </w:rPr>
      </w:lvl>
    </w:lvlOverride>
    <w:lvlOverride w:ilvl="2">
      <w:lvl w:ilvl="2">
        <w:start w:val="1"/>
        <w:numFmt w:val="decimal"/>
        <w:pStyle w:val="Titre3"/>
        <w:suff w:val="space"/>
        <w:lvlText w:val="%1%2%3."/>
        <w:lvlJc w:val="left"/>
        <w:pPr>
          <w:ind w:left="720" w:hanging="720"/>
        </w:pPr>
        <w:rPr>
          <w:rFonts w:ascii="Times New Roman" w:hAnsi="Times New Roman" w:hint="default"/>
          <w:color w:val="auto"/>
          <w:sz w:val="22"/>
        </w:rPr>
      </w:lvl>
    </w:lvlOverride>
    <w:lvlOverride w:ilvl="3">
      <w:lvl w:ilvl="3">
        <w:start w:val="1"/>
        <w:numFmt w:val="decimal"/>
        <w:lvlText w:val="%1.%2.%3.%4"/>
        <w:lvlJc w:val="left"/>
        <w:pPr>
          <w:ind w:left="864" w:hanging="864"/>
        </w:pPr>
        <w:rPr>
          <w:rFonts w:hint="default"/>
        </w:rPr>
      </w:lvl>
    </w:lvlOverride>
    <w:lvlOverride w:ilvl="4">
      <w:lvl w:ilvl="4">
        <w:start w:val="1"/>
        <w:numFmt w:val="decimal"/>
        <w:lvlText w:val="%1.%2.%3.%4.%5"/>
        <w:lvlJc w:val="left"/>
        <w:pPr>
          <w:ind w:left="1008" w:hanging="1008"/>
        </w:pPr>
        <w:rPr>
          <w:rFonts w:hint="default"/>
        </w:rPr>
      </w:lvl>
    </w:lvlOverride>
    <w:lvlOverride w:ilvl="5">
      <w:lvl w:ilvl="5">
        <w:start w:val="1"/>
        <w:numFmt w:val="decimal"/>
        <w:lvlText w:val="%1.%2.%3.%4.%5.%6"/>
        <w:lvlJc w:val="left"/>
        <w:pPr>
          <w:ind w:left="1152" w:hanging="1152"/>
        </w:pPr>
        <w:rPr>
          <w:rFonts w:hint="default"/>
        </w:rPr>
      </w:lvl>
    </w:lvlOverride>
    <w:lvlOverride w:ilvl="6">
      <w:lvl w:ilvl="6">
        <w:start w:val="1"/>
        <w:numFmt w:val="decimal"/>
        <w:lvlText w:val="%1.%2.%3.%4.%5.%6.%7"/>
        <w:lvlJc w:val="left"/>
        <w:pPr>
          <w:ind w:left="1296" w:hanging="1296"/>
        </w:pPr>
        <w:rPr>
          <w:rFonts w:hint="default"/>
        </w:rPr>
      </w:lvl>
    </w:lvlOverride>
    <w:lvlOverride w:ilvl="7">
      <w:lvl w:ilvl="7">
        <w:start w:val="1"/>
        <w:numFmt w:val="decimal"/>
        <w:pStyle w:val="Titre8"/>
        <w:lvlText w:val="%1.%2.%3.%4.%5.%6.%7.%8"/>
        <w:lvlJc w:val="left"/>
        <w:pPr>
          <w:ind w:left="1440" w:hanging="1440"/>
        </w:pPr>
        <w:rPr>
          <w:rFonts w:hint="default"/>
        </w:rPr>
      </w:lvl>
    </w:lvlOverride>
    <w:lvlOverride w:ilvl="8">
      <w:lvl w:ilvl="8">
        <w:start w:val="1"/>
        <w:numFmt w:val="decimal"/>
        <w:pStyle w:val="Titre9"/>
        <w:lvlText w:val="%1.%2.%3.%4.%5.%6.%7.%8.%9"/>
        <w:lvlJc w:val="left"/>
        <w:pPr>
          <w:ind w:left="1584" w:hanging="1584"/>
        </w:pPr>
        <w:rPr>
          <w:rFonts w:hint="default"/>
        </w:rPr>
      </w:lvl>
    </w:lvlOverride>
  </w:num>
  <w:num w:numId="6" w16cid:durableId="22100549">
    <w:abstractNumId w:val="14"/>
  </w:num>
  <w:num w:numId="7" w16cid:durableId="599412882">
    <w:abstractNumId w:val="7"/>
  </w:num>
  <w:num w:numId="8" w16cid:durableId="199127116">
    <w:abstractNumId w:val="8"/>
  </w:num>
  <w:num w:numId="9" w16cid:durableId="554317550">
    <w:abstractNumId w:val="6"/>
  </w:num>
  <w:num w:numId="10" w16cid:durableId="664094764">
    <w:abstractNumId w:val="1"/>
  </w:num>
  <w:num w:numId="11" w16cid:durableId="232469434">
    <w:abstractNumId w:val="0"/>
  </w:num>
  <w:num w:numId="12" w16cid:durableId="499199406">
    <w:abstractNumId w:val="1"/>
    <w:lvlOverride w:ilvl="0">
      <w:lvl w:ilvl="0">
        <w:numFmt w:val="decimal"/>
        <w:lvlText w:val="·"/>
        <w:lvlJc w:val="left"/>
        <w:pPr>
          <w:tabs>
            <w:tab w:val="num" w:pos="720"/>
          </w:tabs>
          <w:ind w:left="720" w:hanging="288"/>
        </w:pPr>
        <w:rPr>
          <w:rFonts w:ascii="Symbol" w:hAnsi="Symbol" w:cs="Symbol"/>
          <w:sz w:val="19"/>
          <w:szCs w:val="19"/>
        </w:rPr>
      </w:lvl>
    </w:lvlOverride>
  </w:num>
  <w:num w:numId="13" w16cid:durableId="1871717787">
    <w:abstractNumId w:val="1"/>
    <w:lvlOverride w:ilvl="0">
      <w:lvl w:ilvl="0">
        <w:numFmt w:val="decimal"/>
        <w:lvlText w:val="·"/>
        <w:lvlJc w:val="left"/>
        <w:pPr>
          <w:tabs>
            <w:tab w:val="num" w:pos="720"/>
          </w:tabs>
          <w:ind w:left="360" w:firstLine="0"/>
        </w:pPr>
        <w:rPr>
          <w:rFonts w:ascii="Symbol" w:hAnsi="Symbol" w:cs="Symbol"/>
          <w:sz w:val="17"/>
          <w:szCs w:val="17"/>
          <w:u w:val="single"/>
        </w:rPr>
      </w:lvl>
    </w:lvlOverride>
  </w:num>
  <w:num w:numId="14" w16cid:durableId="1681273211">
    <w:abstractNumId w:val="1"/>
    <w:lvlOverride w:ilvl="0">
      <w:lvl w:ilvl="0">
        <w:numFmt w:val="decimal"/>
        <w:lvlText w:val="·"/>
        <w:lvlJc w:val="left"/>
        <w:pPr>
          <w:tabs>
            <w:tab w:val="num" w:pos="792"/>
          </w:tabs>
          <w:ind w:left="432" w:firstLine="0"/>
        </w:pPr>
        <w:rPr>
          <w:rFonts w:ascii="Symbol" w:hAnsi="Symbol" w:cs="Symbol"/>
          <w:spacing w:val="-1"/>
          <w:sz w:val="14"/>
          <w:szCs w:val="14"/>
          <w:u w:val="single"/>
        </w:rPr>
      </w:lvl>
    </w:lvlOverride>
  </w:num>
  <w:num w:numId="15" w16cid:durableId="1519662352">
    <w:abstractNumId w:val="15"/>
  </w:num>
  <w:num w:numId="16" w16cid:durableId="1474906442">
    <w:abstractNumId w:val="5"/>
  </w:num>
  <w:num w:numId="17" w16cid:durableId="1595243401">
    <w:abstractNumId w:val="11"/>
  </w:num>
  <w:num w:numId="18" w16cid:durableId="2022706899">
    <w:abstractNumId w:val="10"/>
  </w:num>
  <w:num w:numId="19" w16cid:durableId="705564864">
    <w:abstractNumId w:val="4"/>
  </w:num>
  <w:num w:numId="20" w16cid:durableId="639068913">
    <w:abstractNumId w:val="2"/>
  </w:num>
  <w:num w:numId="21" w16cid:durableId="21058400">
    <w:abstractNumId w:val="12"/>
  </w:num>
  <w:num w:numId="22" w16cid:durableId="1282178556">
    <w:abstractNumId w:val="16"/>
  </w:num>
  <w:num w:numId="23" w16cid:durableId="29637298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3"/>
  <w:proofState w:spelling="clean" w:grammar="clean"/>
  <w:attachedTemplate r:id="rId1"/>
  <w:documentProtection w:edit="forms" w:enforcement="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276"/>
    <w:rsid w:val="0001168F"/>
    <w:rsid w:val="000426CA"/>
    <w:rsid w:val="00096082"/>
    <w:rsid w:val="000B2354"/>
    <w:rsid w:val="000C3C0C"/>
    <w:rsid w:val="000D273F"/>
    <w:rsid w:val="000E12DC"/>
    <w:rsid w:val="00111C97"/>
    <w:rsid w:val="001153E0"/>
    <w:rsid w:val="001406AF"/>
    <w:rsid w:val="00143F06"/>
    <w:rsid w:val="0014425D"/>
    <w:rsid w:val="001A186D"/>
    <w:rsid w:val="001C2B03"/>
    <w:rsid w:val="001C7E6C"/>
    <w:rsid w:val="00210E5F"/>
    <w:rsid w:val="0021278E"/>
    <w:rsid w:val="00215E4C"/>
    <w:rsid w:val="00234400"/>
    <w:rsid w:val="0025405C"/>
    <w:rsid w:val="00285A9A"/>
    <w:rsid w:val="00295CC6"/>
    <w:rsid w:val="002A1030"/>
    <w:rsid w:val="002B3D05"/>
    <w:rsid w:val="002B3FD4"/>
    <w:rsid w:val="002B5961"/>
    <w:rsid w:val="002E4105"/>
    <w:rsid w:val="002F6C34"/>
    <w:rsid w:val="00317EBE"/>
    <w:rsid w:val="00355651"/>
    <w:rsid w:val="00372092"/>
    <w:rsid w:val="00390002"/>
    <w:rsid w:val="003977EB"/>
    <w:rsid w:val="003A0E67"/>
    <w:rsid w:val="003A5896"/>
    <w:rsid w:val="003B549F"/>
    <w:rsid w:val="003D50B5"/>
    <w:rsid w:val="00402763"/>
    <w:rsid w:val="00421E29"/>
    <w:rsid w:val="00432822"/>
    <w:rsid w:val="00437414"/>
    <w:rsid w:val="00482403"/>
    <w:rsid w:val="004A1D86"/>
    <w:rsid w:val="004B1B41"/>
    <w:rsid w:val="004B49B0"/>
    <w:rsid w:val="004D1A21"/>
    <w:rsid w:val="00511844"/>
    <w:rsid w:val="005200B7"/>
    <w:rsid w:val="00520CF6"/>
    <w:rsid w:val="005312EF"/>
    <w:rsid w:val="0055289A"/>
    <w:rsid w:val="00587E69"/>
    <w:rsid w:val="0061403E"/>
    <w:rsid w:val="006208B8"/>
    <w:rsid w:val="00646CA3"/>
    <w:rsid w:val="00666F3C"/>
    <w:rsid w:val="006A3DD0"/>
    <w:rsid w:val="006A7262"/>
    <w:rsid w:val="006C67ED"/>
    <w:rsid w:val="006E2CFA"/>
    <w:rsid w:val="00712D6A"/>
    <w:rsid w:val="00716FD2"/>
    <w:rsid w:val="00733373"/>
    <w:rsid w:val="0073436D"/>
    <w:rsid w:val="0073534E"/>
    <w:rsid w:val="00736DDE"/>
    <w:rsid w:val="007451EC"/>
    <w:rsid w:val="0075475C"/>
    <w:rsid w:val="00766194"/>
    <w:rsid w:val="007708D9"/>
    <w:rsid w:val="007B52BC"/>
    <w:rsid w:val="007D6954"/>
    <w:rsid w:val="007F3604"/>
    <w:rsid w:val="00814120"/>
    <w:rsid w:val="008310B7"/>
    <w:rsid w:val="00831B14"/>
    <w:rsid w:val="00853A80"/>
    <w:rsid w:val="00857709"/>
    <w:rsid w:val="00870FA9"/>
    <w:rsid w:val="00882D90"/>
    <w:rsid w:val="008852AC"/>
    <w:rsid w:val="0089764D"/>
    <w:rsid w:val="008B07D1"/>
    <w:rsid w:val="008C201F"/>
    <w:rsid w:val="008E2275"/>
    <w:rsid w:val="008F1D48"/>
    <w:rsid w:val="0091330F"/>
    <w:rsid w:val="00974E10"/>
    <w:rsid w:val="009D56F5"/>
    <w:rsid w:val="00A51E8B"/>
    <w:rsid w:val="00A559AD"/>
    <w:rsid w:val="00A56CDC"/>
    <w:rsid w:val="00A571AF"/>
    <w:rsid w:val="00A60B46"/>
    <w:rsid w:val="00A84F72"/>
    <w:rsid w:val="00A942B0"/>
    <w:rsid w:val="00AD1276"/>
    <w:rsid w:val="00AD2E83"/>
    <w:rsid w:val="00B016F4"/>
    <w:rsid w:val="00B22D25"/>
    <w:rsid w:val="00B605ED"/>
    <w:rsid w:val="00BA5C07"/>
    <w:rsid w:val="00BE2EAB"/>
    <w:rsid w:val="00C471E2"/>
    <w:rsid w:val="00C750B5"/>
    <w:rsid w:val="00C90785"/>
    <w:rsid w:val="00CB1982"/>
    <w:rsid w:val="00CB6CE5"/>
    <w:rsid w:val="00CE66CE"/>
    <w:rsid w:val="00CE7047"/>
    <w:rsid w:val="00CF1093"/>
    <w:rsid w:val="00CF32AD"/>
    <w:rsid w:val="00CF6D8F"/>
    <w:rsid w:val="00D0092D"/>
    <w:rsid w:val="00D31F37"/>
    <w:rsid w:val="00D456FF"/>
    <w:rsid w:val="00D51406"/>
    <w:rsid w:val="00D542CD"/>
    <w:rsid w:val="00D5537D"/>
    <w:rsid w:val="00D6709B"/>
    <w:rsid w:val="00D73AA6"/>
    <w:rsid w:val="00D775F2"/>
    <w:rsid w:val="00D9758E"/>
    <w:rsid w:val="00DE6FFC"/>
    <w:rsid w:val="00DE71AE"/>
    <w:rsid w:val="00DF7088"/>
    <w:rsid w:val="00E17F4F"/>
    <w:rsid w:val="00E26029"/>
    <w:rsid w:val="00E40A00"/>
    <w:rsid w:val="00E430C6"/>
    <w:rsid w:val="00E450B1"/>
    <w:rsid w:val="00E5477C"/>
    <w:rsid w:val="00E57C14"/>
    <w:rsid w:val="00E57E17"/>
    <w:rsid w:val="00E72B0B"/>
    <w:rsid w:val="00EA5345"/>
    <w:rsid w:val="00EB2762"/>
    <w:rsid w:val="00F22220"/>
    <w:rsid w:val="00F271B4"/>
    <w:rsid w:val="00F563B9"/>
    <w:rsid w:val="00F65611"/>
    <w:rsid w:val="00F76726"/>
    <w:rsid w:val="00F77BB9"/>
    <w:rsid w:val="00F803CB"/>
    <w:rsid w:val="00F816B9"/>
    <w:rsid w:val="00FA3D46"/>
    <w:rsid w:val="00FB494C"/>
    <w:rsid w:val="00FD759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250F3D"/>
  <w15:docId w15:val="{7992BC16-984D-4DC0-B7F4-BD057F9AF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qFormat/>
    <w:rsid w:val="00D456FF"/>
    <w:pPr>
      <w:widowControl w:val="0"/>
      <w:autoSpaceDE w:val="0"/>
      <w:autoSpaceDN w:val="0"/>
      <w:adjustRightInd w:val="0"/>
      <w:spacing w:before="60"/>
    </w:pPr>
    <w:rPr>
      <w:rFonts w:ascii="Open Sans" w:eastAsiaTheme="minorEastAsia" w:hAnsi="Open Sans" w:cs="Open Sans"/>
    </w:rPr>
  </w:style>
  <w:style w:type="paragraph" w:styleId="Titre1">
    <w:name w:val="heading 1"/>
    <w:basedOn w:val="Normal"/>
    <w:next w:val="Normal"/>
    <w:link w:val="Titre1Car"/>
    <w:uiPriority w:val="9"/>
    <w:qFormat/>
    <w:rsid w:val="00D456FF"/>
    <w:pPr>
      <w:spacing w:before="360"/>
      <w:outlineLvl w:val="0"/>
    </w:pPr>
    <w:rPr>
      <w:rFonts w:eastAsiaTheme="majorEastAsia"/>
      <w:b/>
      <w:bCs/>
      <w:smallCaps/>
      <w:color w:val="000066"/>
      <w:sz w:val="24"/>
      <w:szCs w:val="28"/>
      <w:u w:val="single"/>
    </w:rPr>
  </w:style>
  <w:style w:type="paragraph" w:styleId="Titre2">
    <w:name w:val="heading 2"/>
    <w:basedOn w:val="Normal"/>
    <w:next w:val="Normal"/>
    <w:link w:val="Titre2Car"/>
    <w:uiPriority w:val="9"/>
    <w:unhideWhenUsed/>
    <w:qFormat/>
    <w:rsid w:val="00E26029"/>
    <w:pPr>
      <w:spacing w:before="120"/>
      <w:outlineLvl w:val="1"/>
    </w:pPr>
    <w:rPr>
      <w:b/>
      <w:u w:val="dotted"/>
    </w:rPr>
  </w:style>
  <w:style w:type="paragraph" w:styleId="Titre3">
    <w:name w:val="heading 3"/>
    <w:basedOn w:val="Normal"/>
    <w:next w:val="Normal"/>
    <w:link w:val="Titre3Car"/>
    <w:uiPriority w:val="9"/>
    <w:unhideWhenUsed/>
    <w:qFormat/>
    <w:rsid w:val="007B52BC"/>
    <w:pPr>
      <w:numPr>
        <w:ilvl w:val="2"/>
        <w:numId w:val="5"/>
      </w:numPr>
      <w:spacing w:before="160"/>
      <w:outlineLvl w:val="2"/>
    </w:pPr>
    <w:rPr>
      <w:rFonts w:eastAsiaTheme="majorEastAsia" w:cstheme="majorBidi"/>
      <w:b/>
      <w:bCs/>
    </w:rPr>
  </w:style>
  <w:style w:type="paragraph" w:styleId="Titre4">
    <w:name w:val="heading 4"/>
    <w:basedOn w:val="Paragraphedeliste"/>
    <w:next w:val="Normal"/>
    <w:link w:val="Titre4Car"/>
    <w:uiPriority w:val="9"/>
    <w:unhideWhenUsed/>
    <w:qFormat/>
    <w:rsid w:val="00EB2762"/>
    <w:pPr>
      <w:numPr>
        <w:numId w:val="9"/>
      </w:numPr>
      <w:spacing w:before="40"/>
      <w:ind w:left="142" w:hanging="142"/>
      <w:contextualSpacing w:val="0"/>
      <w:outlineLvl w:val="3"/>
    </w:pPr>
  </w:style>
  <w:style w:type="paragraph" w:styleId="Titre5">
    <w:name w:val="heading 5"/>
    <w:basedOn w:val="Paragraphedeliste"/>
    <w:next w:val="Normal"/>
    <w:link w:val="Titre5Car"/>
    <w:uiPriority w:val="9"/>
    <w:unhideWhenUsed/>
    <w:qFormat/>
    <w:rsid w:val="00FA3D46"/>
    <w:pPr>
      <w:numPr>
        <w:numId w:val="7"/>
      </w:numPr>
      <w:spacing w:before="0"/>
      <w:ind w:left="426" w:hanging="66"/>
      <w:outlineLvl w:val="4"/>
    </w:pPr>
  </w:style>
  <w:style w:type="paragraph" w:styleId="Titre6">
    <w:name w:val="heading 6"/>
    <w:basedOn w:val="Normal"/>
    <w:next w:val="Normal"/>
    <w:link w:val="Titre6Car"/>
    <w:uiPriority w:val="9"/>
    <w:unhideWhenUsed/>
    <w:qFormat/>
    <w:rsid w:val="00111C97"/>
    <w:pPr>
      <w:pBdr>
        <w:top w:val="single" w:sz="4" w:space="1" w:color="auto"/>
        <w:left w:val="single" w:sz="4" w:space="4" w:color="auto"/>
        <w:bottom w:val="single" w:sz="4" w:space="1" w:color="auto"/>
        <w:right w:val="single" w:sz="4" w:space="4" w:color="auto"/>
      </w:pBdr>
      <w:spacing w:before="120"/>
      <w:ind w:left="567" w:right="567"/>
      <w:outlineLvl w:val="5"/>
    </w:pPr>
    <w:rPr>
      <w:i/>
      <w:color w:val="000066"/>
    </w:rPr>
  </w:style>
  <w:style w:type="paragraph" w:styleId="Titre7">
    <w:name w:val="heading 7"/>
    <w:basedOn w:val="Normal"/>
    <w:next w:val="Normal"/>
    <w:link w:val="Titre7Car"/>
    <w:uiPriority w:val="9"/>
    <w:unhideWhenUsed/>
    <w:qFormat/>
    <w:rsid w:val="00402763"/>
    <w:pPr>
      <w:outlineLvl w:val="6"/>
    </w:pPr>
    <w:rPr>
      <w:i/>
      <w:sz w:val="18"/>
    </w:rPr>
  </w:style>
  <w:style w:type="paragraph" w:styleId="Titre8">
    <w:name w:val="heading 8"/>
    <w:basedOn w:val="Normal"/>
    <w:next w:val="Normal"/>
    <w:link w:val="Titre8Car"/>
    <w:uiPriority w:val="9"/>
    <w:semiHidden/>
    <w:unhideWhenUsed/>
    <w:qFormat/>
    <w:rsid w:val="00F563B9"/>
    <w:pPr>
      <w:keepNext/>
      <w:keepLines/>
      <w:numPr>
        <w:ilvl w:val="7"/>
        <w:numId w:val="4"/>
      </w:numPr>
      <w:spacing w:before="200"/>
      <w:outlineLvl w:val="7"/>
    </w:pPr>
    <w:rPr>
      <w:rFonts w:asciiTheme="majorHAnsi" w:eastAsiaTheme="majorEastAsia" w:hAnsiTheme="majorHAnsi" w:cstheme="majorBidi"/>
      <w:color w:val="404040" w:themeColor="text1" w:themeTint="BF"/>
    </w:rPr>
  </w:style>
  <w:style w:type="paragraph" w:styleId="Titre9">
    <w:name w:val="heading 9"/>
    <w:basedOn w:val="Normal"/>
    <w:next w:val="Normal"/>
    <w:link w:val="Titre9Car"/>
    <w:uiPriority w:val="9"/>
    <w:semiHidden/>
    <w:unhideWhenUsed/>
    <w:qFormat/>
    <w:rsid w:val="00F563B9"/>
    <w:pPr>
      <w:keepNext/>
      <w:keepLines/>
      <w:numPr>
        <w:ilvl w:val="8"/>
        <w:numId w:val="4"/>
      </w:numPr>
      <w:spacing w:before="200"/>
      <w:outlineLvl w:val="8"/>
    </w:pPr>
    <w:rPr>
      <w:rFonts w:asciiTheme="majorHAnsi" w:eastAsiaTheme="majorEastAsia" w:hAnsiTheme="majorHAnsi" w:cstheme="majorBidi"/>
      <w:i/>
      <w:iCs/>
      <w:color w:val="404040" w:themeColor="text1" w:themeTint="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421E29"/>
    <w:pPr>
      <w:tabs>
        <w:tab w:val="center" w:pos="4536"/>
        <w:tab w:val="right" w:pos="9072"/>
      </w:tabs>
    </w:pPr>
  </w:style>
  <w:style w:type="character" w:customStyle="1" w:styleId="En-tteCar">
    <w:name w:val="En-tête Car"/>
    <w:basedOn w:val="Policepardfaut"/>
    <w:link w:val="En-tte"/>
    <w:uiPriority w:val="99"/>
    <w:rsid w:val="00421E29"/>
    <w:rPr>
      <w:sz w:val="22"/>
      <w:szCs w:val="22"/>
      <w:lang w:eastAsia="en-US"/>
    </w:rPr>
  </w:style>
  <w:style w:type="paragraph" w:styleId="Pieddepage">
    <w:name w:val="footer"/>
    <w:basedOn w:val="Normal"/>
    <w:link w:val="PieddepageCar"/>
    <w:uiPriority w:val="99"/>
    <w:unhideWhenUsed/>
    <w:rsid w:val="00421E29"/>
    <w:pPr>
      <w:tabs>
        <w:tab w:val="center" w:pos="4536"/>
        <w:tab w:val="right" w:pos="9072"/>
      </w:tabs>
    </w:pPr>
  </w:style>
  <w:style w:type="character" w:customStyle="1" w:styleId="PieddepageCar">
    <w:name w:val="Pied de page Car"/>
    <w:basedOn w:val="Policepardfaut"/>
    <w:link w:val="Pieddepage"/>
    <w:uiPriority w:val="99"/>
    <w:rsid w:val="00421E29"/>
    <w:rPr>
      <w:sz w:val="22"/>
      <w:szCs w:val="22"/>
      <w:lang w:eastAsia="en-US"/>
    </w:rPr>
  </w:style>
  <w:style w:type="paragraph" w:styleId="Textedebulles">
    <w:name w:val="Balloon Text"/>
    <w:basedOn w:val="Normal"/>
    <w:link w:val="TextedebullesCar"/>
    <w:uiPriority w:val="99"/>
    <w:semiHidden/>
    <w:unhideWhenUsed/>
    <w:rsid w:val="00A559AD"/>
    <w:rPr>
      <w:rFonts w:ascii="Tahoma" w:hAnsi="Tahoma" w:cs="Tahoma"/>
      <w:sz w:val="16"/>
      <w:szCs w:val="16"/>
    </w:rPr>
  </w:style>
  <w:style w:type="character" w:customStyle="1" w:styleId="TextedebullesCar">
    <w:name w:val="Texte de bulles Car"/>
    <w:basedOn w:val="Policepardfaut"/>
    <w:link w:val="Textedebulles"/>
    <w:uiPriority w:val="99"/>
    <w:semiHidden/>
    <w:rsid w:val="00A559AD"/>
    <w:rPr>
      <w:rFonts w:ascii="Tahoma" w:hAnsi="Tahoma" w:cs="Tahoma"/>
      <w:sz w:val="16"/>
      <w:szCs w:val="16"/>
      <w:lang w:eastAsia="en-US"/>
    </w:rPr>
  </w:style>
  <w:style w:type="paragraph" w:styleId="Titre">
    <w:name w:val="Title"/>
    <w:basedOn w:val="Normal"/>
    <w:next w:val="Normal"/>
    <w:link w:val="TitreCar"/>
    <w:uiPriority w:val="10"/>
    <w:qFormat/>
    <w:rsid w:val="00AD1276"/>
    <w:pPr>
      <w:spacing w:after="240"/>
      <w:jc w:val="center"/>
    </w:pPr>
    <w:rPr>
      <w:b/>
      <w:caps/>
      <w:sz w:val="28"/>
      <w:u w:val="single"/>
    </w:rPr>
  </w:style>
  <w:style w:type="character" w:customStyle="1" w:styleId="TitreCar">
    <w:name w:val="Titre Car"/>
    <w:basedOn w:val="Policepardfaut"/>
    <w:link w:val="Titre"/>
    <w:uiPriority w:val="10"/>
    <w:rsid w:val="00AD1276"/>
    <w:rPr>
      <w:rFonts w:ascii="Times New Roman" w:eastAsiaTheme="minorEastAsia" w:hAnsi="Times New Roman"/>
      <w:b/>
      <w:caps/>
      <w:sz w:val="28"/>
      <w:u w:val="single"/>
    </w:rPr>
  </w:style>
  <w:style w:type="character" w:customStyle="1" w:styleId="Titre1Car">
    <w:name w:val="Titre 1 Car"/>
    <w:basedOn w:val="Policepardfaut"/>
    <w:link w:val="Titre1"/>
    <w:uiPriority w:val="9"/>
    <w:rsid w:val="00D456FF"/>
    <w:rPr>
      <w:rFonts w:ascii="Open Sans" w:eastAsiaTheme="majorEastAsia" w:hAnsi="Open Sans" w:cs="Open Sans"/>
      <w:b/>
      <w:bCs/>
      <w:smallCaps/>
      <w:color w:val="000066"/>
      <w:sz w:val="24"/>
      <w:szCs w:val="28"/>
      <w:u w:val="single"/>
    </w:rPr>
  </w:style>
  <w:style w:type="character" w:customStyle="1" w:styleId="Titre2Car">
    <w:name w:val="Titre 2 Car"/>
    <w:basedOn w:val="Policepardfaut"/>
    <w:link w:val="Titre2"/>
    <w:uiPriority w:val="9"/>
    <w:rsid w:val="00E26029"/>
    <w:rPr>
      <w:rFonts w:ascii="Times New Roman" w:hAnsi="Times New Roman"/>
      <w:b/>
      <w:sz w:val="22"/>
      <w:szCs w:val="24"/>
      <w:u w:val="dotted"/>
      <w:lang w:eastAsia="en-US"/>
    </w:rPr>
  </w:style>
  <w:style w:type="character" w:customStyle="1" w:styleId="Titre3Car">
    <w:name w:val="Titre 3 Car"/>
    <w:basedOn w:val="Policepardfaut"/>
    <w:link w:val="Titre3"/>
    <w:uiPriority w:val="9"/>
    <w:rsid w:val="007B52BC"/>
    <w:rPr>
      <w:rFonts w:ascii="Times New Roman" w:eastAsiaTheme="majorEastAsia" w:hAnsi="Times New Roman" w:cstheme="majorBidi"/>
      <w:b/>
      <w:bCs/>
      <w:sz w:val="22"/>
      <w:szCs w:val="24"/>
      <w:lang w:eastAsia="en-US"/>
    </w:rPr>
  </w:style>
  <w:style w:type="character" w:customStyle="1" w:styleId="Titre4Car">
    <w:name w:val="Titre 4 Car"/>
    <w:basedOn w:val="Policepardfaut"/>
    <w:link w:val="Titre4"/>
    <w:uiPriority w:val="9"/>
    <w:rsid w:val="00EB2762"/>
    <w:rPr>
      <w:rFonts w:ascii="Open Sans" w:hAnsi="Open Sans" w:cs="Open Sans"/>
      <w:lang w:eastAsia="en-US"/>
    </w:rPr>
  </w:style>
  <w:style w:type="character" w:customStyle="1" w:styleId="Titre5Car">
    <w:name w:val="Titre 5 Car"/>
    <w:basedOn w:val="Policepardfaut"/>
    <w:link w:val="Titre5"/>
    <w:uiPriority w:val="9"/>
    <w:rsid w:val="00FA3D46"/>
    <w:rPr>
      <w:rFonts w:ascii="Times New Roman" w:hAnsi="Times New Roman"/>
      <w:sz w:val="22"/>
      <w:szCs w:val="24"/>
      <w:lang w:eastAsia="en-US"/>
    </w:rPr>
  </w:style>
  <w:style w:type="character" w:customStyle="1" w:styleId="Titre6Car">
    <w:name w:val="Titre 6 Car"/>
    <w:basedOn w:val="Policepardfaut"/>
    <w:link w:val="Titre6"/>
    <w:uiPriority w:val="9"/>
    <w:rsid w:val="00111C97"/>
    <w:rPr>
      <w:rFonts w:ascii="Times New Roman" w:hAnsi="Times New Roman"/>
      <w:i/>
      <w:color w:val="000066"/>
      <w:sz w:val="22"/>
      <w:szCs w:val="24"/>
      <w:lang w:eastAsia="en-US"/>
    </w:rPr>
  </w:style>
  <w:style w:type="character" w:customStyle="1" w:styleId="Titre7Car">
    <w:name w:val="Titre 7 Car"/>
    <w:basedOn w:val="Policepardfaut"/>
    <w:link w:val="Titre7"/>
    <w:uiPriority w:val="9"/>
    <w:rsid w:val="00402763"/>
    <w:rPr>
      <w:rFonts w:ascii="Times New Roman" w:hAnsi="Times New Roman"/>
      <w:i/>
      <w:sz w:val="18"/>
      <w:szCs w:val="24"/>
      <w:lang w:eastAsia="en-US"/>
    </w:rPr>
  </w:style>
  <w:style w:type="character" w:customStyle="1" w:styleId="Titre8Car">
    <w:name w:val="Titre 8 Car"/>
    <w:basedOn w:val="Policepardfaut"/>
    <w:link w:val="Titre8"/>
    <w:uiPriority w:val="9"/>
    <w:semiHidden/>
    <w:rsid w:val="00F563B9"/>
    <w:rPr>
      <w:rFonts w:asciiTheme="majorHAnsi" w:eastAsiaTheme="majorEastAsia" w:hAnsiTheme="majorHAnsi" w:cstheme="majorBidi"/>
      <w:color w:val="404040" w:themeColor="text1" w:themeTint="BF"/>
      <w:lang w:eastAsia="en-US"/>
    </w:rPr>
  </w:style>
  <w:style w:type="character" w:customStyle="1" w:styleId="Titre9Car">
    <w:name w:val="Titre 9 Car"/>
    <w:basedOn w:val="Policepardfaut"/>
    <w:link w:val="Titre9"/>
    <w:uiPriority w:val="9"/>
    <w:semiHidden/>
    <w:rsid w:val="00F563B9"/>
    <w:rPr>
      <w:rFonts w:asciiTheme="majorHAnsi" w:eastAsiaTheme="majorEastAsia" w:hAnsiTheme="majorHAnsi" w:cstheme="majorBidi"/>
      <w:i/>
      <w:iCs/>
      <w:color w:val="404040" w:themeColor="text1" w:themeTint="BF"/>
      <w:lang w:eastAsia="en-US"/>
    </w:rPr>
  </w:style>
  <w:style w:type="paragraph" w:styleId="Paragraphedeliste">
    <w:name w:val="List Paragraph"/>
    <w:basedOn w:val="Normal"/>
    <w:uiPriority w:val="34"/>
    <w:qFormat/>
    <w:rsid w:val="007B52BC"/>
    <w:pPr>
      <w:ind w:left="720"/>
      <w:contextualSpacing/>
    </w:pPr>
  </w:style>
  <w:style w:type="paragraph" w:styleId="TM1">
    <w:name w:val="toc 1"/>
    <w:basedOn w:val="Normal"/>
    <w:next w:val="Normal"/>
    <w:autoRedefine/>
    <w:uiPriority w:val="39"/>
    <w:unhideWhenUsed/>
    <w:rsid w:val="00B22D25"/>
    <w:pPr>
      <w:tabs>
        <w:tab w:val="right" w:leader="dot" w:pos="10338"/>
      </w:tabs>
      <w:spacing w:before="240" w:after="100"/>
    </w:pPr>
    <w:rPr>
      <w:b/>
      <w:smallCaps/>
      <w:noProof/>
      <w:color w:val="000066"/>
      <w:sz w:val="24"/>
    </w:rPr>
  </w:style>
  <w:style w:type="paragraph" w:styleId="TM2">
    <w:name w:val="toc 2"/>
    <w:basedOn w:val="Normal"/>
    <w:next w:val="Normal"/>
    <w:autoRedefine/>
    <w:uiPriority w:val="39"/>
    <w:unhideWhenUsed/>
    <w:rsid w:val="00B22D25"/>
    <w:pPr>
      <w:tabs>
        <w:tab w:val="right" w:leader="dot" w:pos="10338"/>
      </w:tabs>
      <w:ind w:left="221"/>
    </w:pPr>
  </w:style>
  <w:style w:type="paragraph" w:styleId="TM3">
    <w:name w:val="toc 3"/>
    <w:basedOn w:val="Normal"/>
    <w:next w:val="Normal"/>
    <w:autoRedefine/>
    <w:uiPriority w:val="39"/>
    <w:unhideWhenUsed/>
    <w:rsid w:val="00B22D25"/>
    <w:pPr>
      <w:tabs>
        <w:tab w:val="right" w:leader="dot" w:pos="10338"/>
      </w:tabs>
      <w:ind w:left="442"/>
    </w:pPr>
    <w:rPr>
      <w:noProof/>
    </w:rPr>
  </w:style>
  <w:style w:type="character" w:styleId="Lienhypertexte">
    <w:name w:val="Hyperlink"/>
    <w:basedOn w:val="Policepardfaut"/>
    <w:uiPriority w:val="99"/>
    <w:unhideWhenUsed/>
    <w:rsid w:val="000E12DC"/>
    <w:rPr>
      <w:color w:val="0000FF" w:themeColor="hyperlink"/>
      <w:u w:val="single"/>
    </w:rPr>
  </w:style>
  <w:style w:type="paragraph" w:styleId="Citationintense">
    <w:name w:val="Intense Quote"/>
    <w:basedOn w:val="Normal"/>
    <w:next w:val="Normal"/>
    <w:link w:val="CitationintenseCar"/>
    <w:uiPriority w:val="30"/>
    <w:qFormat/>
    <w:rsid w:val="008E2275"/>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CitationintenseCar">
    <w:name w:val="Citation intense Car"/>
    <w:basedOn w:val="Policepardfaut"/>
    <w:link w:val="Citationintense"/>
    <w:uiPriority w:val="30"/>
    <w:rsid w:val="008E2275"/>
    <w:rPr>
      <w:rFonts w:ascii="Open Sans" w:eastAsiaTheme="minorEastAsia" w:hAnsi="Open Sans" w:cs="Open Sans"/>
      <w:i/>
      <w:iCs/>
      <w:color w:val="4F81BD" w:themeColor="accent1"/>
    </w:rPr>
  </w:style>
  <w:style w:type="character" w:styleId="Textedelespacerserv">
    <w:name w:val="Placeholder Text"/>
    <w:basedOn w:val="Policepardfaut"/>
    <w:uiPriority w:val="99"/>
    <w:semiHidden/>
    <w:rsid w:val="00D775F2"/>
    <w:rPr>
      <w:color w:val="808080"/>
    </w:rPr>
  </w:style>
  <w:style w:type="table" w:styleId="Grilledutableau">
    <w:name w:val="Table Grid"/>
    <w:basedOn w:val="TableauNormal"/>
    <w:uiPriority w:val="59"/>
    <w:rsid w:val="006E2C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semiHidden/>
    <w:unhideWhenUsed/>
    <w:rsid w:val="008F1D48"/>
    <w:pPr>
      <w:spacing w:before="0"/>
    </w:pPr>
  </w:style>
  <w:style w:type="character" w:customStyle="1" w:styleId="NotedebasdepageCar">
    <w:name w:val="Note de bas de page Car"/>
    <w:basedOn w:val="Policepardfaut"/>
    <w:link w:val="Notedebasdepage"/>
    <w:uiPriority w:val="99"/>
    <w:semiHidden/>
    <w:rsid w:val="008F1D48"/>
    <w:rPr>
      <w:rFonts w:ascii="Open Sans" w:eastAsiaTheme="minorEastAsia" w:hAnsi="Open Sans" w:cs="Open Sans"/>
    </w:rPr>
  </w:style>
  <w:style w:type="character" w:styleId="Appelnotedebasdep">
    <w:name w:val="footnote reference"/>
    <w:basedOn w:val="Policepardfaut"/>
    <w:uiPriority w:val="99"/>
    <w:semiHidden/>
    <w:unhideWhenUsed/>
    <w:rsid w:val="008F1D48"/>
    <w:rPr>
      <w:vertAlign w:val="superscript"/>
    </w:rPr>
  </w:style>
  <w:style w:type="character" w:styleId="Mentionnonrsolue">
    <w:name w:val="Unresolved Mention"/>
    <w:basedOn w:val="Policepardfaut"/>
    <w:uiPriority w:val="99"/>
    <w:semiHidden/>
    <w:unhideWhenUsed/>
    <w:rsid w:val="005312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1081387">
      <w:bodyDiv w:val="1"/>
      <w:marLeft w:val="0"/>
      <w:marRight w:val="0"/>
      <w:marTop w:val="0"/>
      <w:marBottom w:val="0"/>
      <w:divBdr>
        <w:top w:val="none" w:sz="0" w:space="0" w:color="auto"/>
        <w:left w:val="none" w:sz="0" w:space="0" w:color="auto"/>
        <w:bottom w:val="none" w:sz="0" w:space="0" w:color="auto"/>
        <w:right w:val="none" w:sz="0" w:space="0" w:color="auto"/>
      </w:divBdr>
    </w:div>
    <w:div w:id="473717625">
      <w:bodyDiv w:val="1"/>
      <w:marLeft w:val="0"/>
      <w:marRight w:val="0"/>
      <w:marTop w:val="0"/>
      <w:marBottom w:val="0"/>
      <w:divBdr>
        <w:top w:val="none" w:sz="0" w:space="0" w:color="auto"/>
        <w:left w:val="none" w:sz="0" w:space="0" w:color="auto"/>
        <w:bottom w:val="none" w:sz="0" w:space="0" w:color="auto"/>
        <w:right w:val="none" w:sz="0" w:space="0" w:color="auto"/>
      </w:divBdr>
    </w:div>
    <w:div w:id="520627184">
      <w:bodyDiv w:val="1"/>
      <w:marLeft w:val="0"/>
      <w:marRight w:val="0"/>
      <w:marTop w:val="0"/>
      <w:marBottom w:val="0"/>
      <w:divBdr>
        <w:top w:val="none" w:sz="0" w:space="0" w:color="auto"/>
        <w:left w:val="none" w:sz="0" w:space="0" w:color="auto"/>
        <w:bottom w:val="none" w:sz="0" w:space="0" w:color="auto"/>
        <w:right w:val="none" w:sz="0" w:space="0" w:color="auto"/>
      </w:divBdr>
    </w:div>
    <w:div w:id="690452067">
      <w:bodyDiv w:val="1"/>
      <w:marLeft w:val="0"/>
      <w:marRight w:val="0"/>
      <w:marTop w:val="0"/>
      <w:marBottom w:val="0"/>
      <w:divBdr>
        <w:top w:val="none" w:sz="0" w:space="0" w:color="auto"/>
        <w:left w:val="none" w:sz="0" w:space="0" w:color="auto"/>
        <w:bottom w:val="none" w:sz="0" w:space="0" w:color="auto"/>
        <w:right w:val="none" w:sz="0" w:space="0" w:color="auto"/>
      </w:divBdr>
    </w:div>
    <w:div w:id="826018311">
      <w:bodyDiv w:val="1"/>
      <w:marLeft w:val="0"/>
      <w:marRight w:val="0"/>
      <w:marTop w:val="0"/>
      <w:marBottom w:val="0"/>
      <w:divBdr>
        <w:top w:val="none" w:sz="0" w:space="0" w:color="auto"/>
        <w:left w:val="none" w:sz="0" w:space="0" w:color="auto"/>
        <w:bottom w:val="none" w:sz="0" w:space="0" w:color="auto"/>
        <w:right w:val="none" w:sz="0" w:space="0" w:color="auto"/>
      </w:divBdr>
    </w:div>
    <w:div w:id="1137525395">
      <w:bodyDiv w:val="1"/>
      <w:marLeft w:val="0"/>
      <w:marRight w:val="0"/>
      <w:marTop w:val="0"/>
      <w:marBottom w:val="0"/>
      <w:divBdr>
        <w:top w:val="none" w:sz="0" w:space="0" w:color="auto"/>
        <w:left w:val="none" w:sz="0" w:space="0" w:color="auto"/>
        <w:bottom w:val="none" w:sz="0" w:space="0" w:color="auto"/>
        <w:right w:val="none" w:sz="0" w:space="0" w:color="auto"/>
      </w:divBdr>
      <w:divsChild>
        <w:div w:id="2146047967">
          <w:marLeft w:val="0"/>
          <w:marRight w:val="0"/>
          <w:marTop w:val="0"/>
          <w:marBottom w:val="0"/>
          <w:divBdr>
            <w:top w:val="none" w:sz="0" w:space="0" w:color="auto"/>
            <w:left w:val="none" w:sz="0" w:space="0" w:color="auto"/>
            <w:bottom w:val="none" w:sz="0" w:space="0" w:color="auto"/>
            <w:right w:val="none" w:sz="0" w:space="0" w:color="auto"/>
          </w:divBdr>
          <w:divsChild>
            <w:div w:id="1508708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252078">
      <w:bodyDiv w:val="1"/>
      <w:marLeft w:val="0"/>
      <w:marRight w:val="0"/>
      <w:marTop w:val="0"/>
      <w:marBottom w:val="0"/>
      <w:divBdr>
        <w:top w:val="none" w:sz="0" w:space="0" w:color="auto"/>
        <w:left w:val="none" w:sz="0" w:space="0" w:color="auto"/>
        <w:bottom w:val="none" w:sz="0" w:space="0" w:color="auto"/>
        <w:right w:val="none" w:sz="0" w:space="0" w:color="auto"/>
      </w:divBdr>
      <w:divsChild>
        <w:div w:id="564756207">
          <w:marLeft w:val="0"/>
          <w:marRight w:val="0"/>
          <w:marTop w:val="0"/>
          <w:marBottom w:val="0"/>
          <w:divBdr>
            <w:top w:val="none" w:sz="0" w:space="0" w:color="auto"/>
            <w:left w:val="none" w:sz="0" w:space="0" w:color="auto"/>
            <w:bottom w:val="none" w:sz="0" w:space="0" w:color="auto"/>
            <w:right w:val="none" w:sz="0" w:space="0" w:color="auto"/>
          </w:divBdr>
          <w:divsChild>
            <w:div w:id="1122112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6395577">
      <w:bodyDiv w:val="1"/>
      <w:marLeft w:val="0"/>
      <w:marRight w:val="0"/>
      <w:marTop w:val="0"/>
      <w:marBottom w:val="0"/>
      <w:divBdr>
        <w:top w:val="none" w:sz="0" w:space="0" w:color="auto"/>
        <w:left w:val="none" w:sz="0" w:space="0" w:color="auto"/>
        <w:bottom w:val="none" w:sz="0" w:space="0" w:color="auto"/>
        <w:right w:val="none" w:sz="0" w:space="0" w:color="auto"/>
      </w:divBdr>
    </w:div>
    <w:div w:id="1720090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plumergat.fr/dispositif-argent-de-poche-emploi/"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lumergat.fr/wp-content/uploads/2023/11/Actualites-AdP-Fonctionnement-Echeancier_Convocation.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accueil.mairie@plumergat.fr" TargetMode="Externa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U:\&#201;RIC\1-Administration\z-Modeles\Eric-Modeles_Word.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énéral"/>
          <w:gallery w:val="placeholder"/>
        </w:category>
        <w:types>
          <w:type w:val="bbPlcHdr"/>
        </w:types>
        <w:behaviors>
          <w:behavior w:val="content"/>
        </w:behaviors>
        <w:guid w:val="{79B85011-0716-4FAE-B5E6-DE80F2ABBD5D}"/>
      </w:docPartPr>
      <w:docPartBody>
        <w:p w:rsidR="004379B7" w:rsidRDefault="00CF5CCC">
          <w:r w:rsidRPr="00F56C0C">
            <w:rPr>
              <w:rStyle w:val="Textedelespacerserv"/>
            </w:rPr>
            <w:t>Cliquez ou appuyez ici pour entrer du texte.</w:t>
          </w:r>
        </w:p>
      </w:docPartBody>
    </w:docPart>
    <w:docPart>
      <w:docPartPr>
        <w:name w:val="D302F9DDF36945BCBDA9878C2E71FC7C"/>
        <w:category>
          <w:name w:val="Général"/>
          <w:gallery w:val="placeholder"/>
        </w:category>
        <w:types>
          <w:type w:val="bbPlcHdr"/>
        </w:types>
        <w:behaviors>
          <w:behavior w:val="content"/>
        </w:behaviors>
        <w:guid w:val="{1B9B9888-5639-4B4C-A2DE-F195EAAD7CE2}"/>
      </w:docPartPr>
      <w:docPartBody>
        <w:p w:rsidR="004379B7" w:rsidRDefault="00CF5CCC" w:rsidP="00CF5CCC">
          <w:pPr>
            <w:pStyle w:val="D302F9DDF36945BCBDA9878C2E71FC7C"/>
          </w:pPr>
          <w:r w:rsidRPr="00F56C0C">
            <w:rPr>
              <w:rStyle w:val="Textedelespacerserv"/>
            </w:rPr>
            <w:t>Cliquez ou appuyez ici pour entrer du texte.</w:t>
          </w:r>
        </w:p>
      </w:docPartBody>
    </w:docPart>
    <w:docPart>
      <w:docPartPr>
        <w:name w:val="78334A7FCA474112BB2C590C519DA311"/>
        <w:category>
          <w:name w:val="Général"/>
          <w:gallery w:val="placeholder"/>
        </w:category>
        <w:types>
          <w:type w:val="bbPlcHdr"/>
        </w:types>
        <w:behaviors>
          <w:behavior w:val="content"/>
        </w:behaviors>
        <w:guid w:val="{9C91BEC9-E2DB-44CA-A4F8-83A39BB7275F}"/>
      </w:docPartPr>
      <w:docPartBody>
        <w:p w:rsidR="004379B7" w:rsidRDefault="00CF5CCC" w:rsidP="00CF5CCC">
          <w:pPr>
            <w:pStyle w:val="78334A7FCA474112BB2C590C519DA311"/>
          </w:pPr>
          <w:r w:rsidRPr="00F56C0C">
            <w:rPr>
              <w:rStyle w:val="Textedelespacerserv"/>
            </w:rPr>
            <w:t>Cliquez ou appuyez ici pour entrer du texte.</w:t>
          </w:r>
        </w:p>
      </w:docPartBody>
    </w:docPart>
    <w:docPart>
      <w:docPartPr>
        <w:name w:val="0AAE6F7E54CA400E896D958A86082491"/>
        <w:category>
          <w:name w:val="Général"/>
          <w:gallery w:val="placeholder"/>
        </w:category>
        <w:types>
          <w:type w:val="bbPlcHdr"/>
        </w:types>
        <w:behaviors>
          <w:behavior w:val="content"/>
        </w:behaviors>
        <w:guid w:val="{032141C8-961F-4E4D-8228-9DB1DBE5A1ED}"/>
      </w:docPartPr>
      <w:docPartBody>
        <w:p w:rsidR="004379B7" w:rsidRDefault="00CF5CCC" w:rsidP="00CF5CCC">
          <w:pPr>
            <w:pStyle w:val="0AAE6F7E54CA400E896D958A86082491"/>
          </w:pPr>
          <w:r w:rsidRPr="00F56C0C">
            <w:rPr>
              <w:rStyle w:val="Textedelespacerserv"/>
            </w:rPr>
            <w:t>Cliquez ou appuyez ici pour entrer du texte.</w:t>
          </w:r>
        </w:p>
      </w:docPartBody>
    </w:docPart>
    <w:docPart>
      <w:docPartPr>
        <w:name w:val="29B5942F67F942C2827E408A917DAF02"/>
        <w:category>
          <w:name w:val="Général"/>
          <w:gallery w:val="placeholder"/>
        </w:category>
        <w:types>
          <w:type w:val="bbPlcHdr"/>
        </w:types>
        <w:behaviors>
          <w:behavior w:val="content"/>
        </w:behaviors>
        <w:guid w:val="{A008AAF3-6BE0-492B-BF0B-986433B0E91F}"/>
      </w:docPartPr>
      <w:docPartBody>
        <w:p w:rsidR="004379B7" w:rsidRDefault="00CF5CCC" w:rsidP="00CF5CCC">
          <w:pPr>
            <w:pStyle w:val="29B5942F67F942C2827E408A917DAF02"/>
          </w:pPr>
          <w:r w:rsidRPr="00F56C0C">
            <w:rPr>
              <w:rStyle w:val="Textedelespacerserv"/>
            </w:rPr>
            <w:t>Cliquez ou appuyez ici pour entrer du texte.</w:t>
          </w:r>
        </w:p>
      </w:docPartBody>
    </w:docPart>
    <w:docPart>
      <w:docPartPr>
        <w:name w:val="FDDAE2234AC0492AB43E34DC4E89FA39"/>
        <w:category>
          <w:name w:val="Général"/>
          <w:gallery w:val="placeholder"/>
        </w:category>
        <w:types>
          <w:type w:val="bbPlcHdr"/>
        </w:types>
        <w:behaviors>
          <w:behavior w:val="content"/>
        </w:behaviors>
        <w:guid w:val="{68D70E8D-8650-4980-B722-BC76EB30A533}"/>
      </w:docPartPr>
      <w:docPartBody>
        <w:p w:rsidR="004379B7" w:rsidRDefault="00CF5CCC" w:rsidP="00CF5CCC">
          <w:pPr>
            <w:pStyle w:val="FDDAE2234AC0492AB43E34DC4E89FA39"/>
          </w:pPr>
          <w:r w:rsidRPr="00F56C0C">
            <w:rPr>
              <w:rStyle w:val="Textedelespacerserv"/>
            </w:rPr>
            <w:t>Cliquez ou appuyez ici pour entrer du texte.</w:t>
          </w:r>
        </w:p>
      </w:docPartBody>
    </w:docPart>
    <w:docPart>
      <w:docPartPr>
        <w:name w:val="889CD1D19D934276A3A3C805940C70FC"/>
        <w:category>
          <w:name w:val="Général"/>
          <w:gallery w:val="placeholder"/>
        </w:category>
        <w:types>
          <w:type w:val="bbPlcHdr"/>
        </w:types>
        <w:behaviors>
          <w:behavior w:val="content"/>
        </w:behaviors>
        <w:guid w:val="{2A27AEF4-DC5D-488A-9C49-08F67327900D}"/>
      </w:docPartPr>
      <w:docPartBody>
        <w:p w:rsidR="004379B7" w:rsidRDefault="00CF5CCC" w:rsidP="00CF5CCC">
          <w:pPr>
            <w:pStyle w:val="889CD1D19D934276A3A3C805940C70FC"/>
          </w:pPr>
          <w:r w:rsidRPr="00F56C0C">
            <w:rPr>
              <w:rStyle w:val="Textedelespacerserv"/>
            </w:rPr>
            <w:t>Cliquez ou appuyez ici pour entrer du texte.</w:t>
          </w:r>
        </w:p>
      </w:docPartBody>
    </w:docPart>
    <w:docPart>
      <w:docPartPr>
        <w:name w:val="084DCE10E0AD4EA2BF4ACF5F072D88DF"/>
        <w:category>
          <w:name w:val="Général"/>
          <w:gallery w:val="placeholder"/>
        </w:category>
        <w:types>
          <w:type w:val="bbPlcHdr"/>
        </w:types>
        <w:behaviors>
          <w:behavior w:val="content"/>
        </w:behaviors>
        <w:guid w:val="{F05EB85D-C5D8-4299-B3E0-EC93E1ABB1DE}"/>
      </w:docPartPr>
      <w:docPartBody>
        <w:p w:rsidR="004379B7" w:rsidRDefault="00CF5CCC" w:rsidP="00CF5CCC">
          <w:pPr>
            <w:pStyle w:val="084DCE10E0AD4EA2BF4ACF5F072D88DF"/>
          </w:pPr>
          <w:r w:rsidRPr="00F56C0C">
            <w:rPr>
              <w:rStyle w:val="Textedelespacerserv"/>
            </w:rPr>
            <w:t>Cliquez ou appuyez ici pour entrer du texte.</w:t>
          </w:r>
        </w:p>
      </w:docPartBody>
    </w:docPart>
    <w:docPart>
      <w:docPartPr>
        <w:name w:val="59FDE3F83E2142639D4570AB593337D1"/>
        <w:category>
          <w:name w:val="Général"/>
          <w:gallery w:val="placeholder"/>
        </w:category>
        <w:types>
          <w:type w:val="bbPlcHdr"/>
        </w:types>
        <w:behaviors>
          <w:behavior w:val="content"/>
        </w:behaviors>
        <w:guid w:val="{109A089F-8647-4959-AF52-9141E83EC261}"/>
      </w:docPartPr>
      <w:docPartBody>
        <w:p w:rsidR="004379B7" w:rsidRDefault="00CF5CCC" w:rsidP="00CF5CCC">
          <w:pPr>
            <w:pStyle w:val="59FDE3F83E2142639D4570AB593337D1"/>
          </w:pPr>
          <w:r w:rsidRPr="00F56C0C">
            <w:rPr>
              <w:rStyle w:val="Textedelespacerserv"/>
            </w:rPr>
            <w:t>Cliquez ou appuyez ici pour entrer du texte.</w:t>
          </w:r>
        </w:p>
      </w:docPartBody>
    </w:docPart>
    <w:docPart>
      <w:docPartPr>
        <w:name w:val="CB4334C545E04591B258EBF8153B2BF3"/>
        <w:category>
          <w:name w:val="Général"/>
          <w:gallery w:val="placeholder"/>
        </w:category>
        <w:types>
          <w:type w:val="bbPlcHdr"/>
        </w:types>
        <w:behaviors>
          <w:behavior w:val="content"/>
        </w:behaviors>
        <w:guid w:val="{DFD5D2E3-BDDF-48B5-B6B5-7205C2E4C13F}"/>
      </w:docPartPr>
      <w:docPartBody>
        <w:p w:rsidR="004379B7" w:rsidRDefault="00CF5CCC" w:rsidP="00CF5CCC">
          <w:pPr>
            <w:pStyle w:val="CB4334C545E04591B258EBF8153B2BF3"/>
          </w:pPr>
          <w:r w:rsidRPr="00F56C0C">
            <w:rPr>
              <w:rStyle w:val="Textedelespacerserv"/>
            </w:rPr>
            <w:t>Cliquez ou appuyez ici pour entrer du texte.</w:t>
          </w:r>
        </w:p>
      </w:docPartBody>
    </w:docPart>
    <w:docPart>
      <w:docPartPr>
        <w:name w:val="82947D74C8D74F958724904EBB6BF188"/>
        <w:category>
          <w:name w:val="Général"/>
          <w:gallery w:val="placeholder"/>
        </w:category>
        <w:types>
          <w:type w:val="bbPlcHdr"/>
        </w:types>
        <w:behaviors>
          <w:behavior w:val="content"/>
        </w:behaviors>
        <w:guid w:val="{C8BB54AA-6708-44DE-B33E-8DBA9F598B12}"/>
      </w:docPartPr>
      <w:docPartBody>
        <w:p w:rsidR="004379B7" w:rsidRDefault="00CF5CCC" w:rsidP="00CF5CCC">
          <w:pPr>
            <w:pStyle w:val="82947D74C8D74F958724904EBB6BF188"/>
          </w:pPr>
          <w:r w:rsidRPr="00F56C0C">
            <w:rPr>
              <w:rStyle w:val="Textedelespacerserv"/>
            </w:rPr>
            <w:t>Cliquez ou appuyez ici pour entrer du texte.</w:t>
          </w:r>
        </w:p>
      </w:docPartBody>
    </w:docPart>
    <w:docPart>
      <w:docPartPr>
        <w:name w:val="E6DEC25260774550B6D819F61DF528B8"/>
        <w:category>
          <w:name w:val="Général"/>
          <w:gallery w:val="placeholder"/>
        </w:category>
        <w:types>
          <w:type w:val="bbPlcHdr"/>
        </w:types>
        <w:behaviors>
          <w:behavior w:val="content"/>
        </w:behaviors>
        <w:guid w:val="{6AD76F5D-327A-46F2-844A-78C81B50D799}"/>
      </w:docPartPr>
      <w:docPartBody>
        <w:p w:rsidR="004379B7" w:rsidRDefault="00CF5CCC" w:rsidP="00CF5CCC">
          <w:pPr>
            <w:pStyle w:val="E6DEC25260774550B6D819F61DF528B8"/>
          </w:pPr>
          <w:r w:rsidRPr="00F56C0C">
            <w:rPr>
              <w:rStyle w:val="Textedelespacerserv"/>
            </w:rPr>
            <w:t>Cliquez ou appuyez ici pour entrer du texte.</w:t>
          </w:r>
        </w:p>
      </w:docPartBody>
    </w:docPart>
    <w:docPart>
      <w:docPartPr>
        <w:name w:val="CE318C4D26F44C768DB4589108994B06"/>
        <w:category>
          <w:name w:val="Général"/>
          <w:gallery w:val="placeholder"/>
        </w:category>
        <w:types>
          <w:type w:val="bbPlcHdr"/>
        </w:types>
        <w:behaviors>
          <w:behavior w:val="content"/>
        </w:behaviors>
        <w:guid w:val="{32663137-B41C-40B7-8653-D97F1D71FE2E}"/>
      </w:docPartPr>
      <w:docPartBody>
        <w:p w:rsidR="004379B7" w:rsidRDefault="00CF5CCC" w:rsidP="00CF5CCC">
          <w:pPr>
            <w:pStyle w:val="CE318C4D26F44C768DB4589108994B06"/>
          </w:pPr>
          <w:r w:rsidRPr="00F56C0C">
            <w:rPr>
              <w:rStyle w:val="Textedelespacerserv"/>
            </w:rPr>
            <w:t>Cliquez ou appuyez ici pour entrer du texte.</w:t>
          </w:r>
        </w:p>
      </w:docPartBody>
    </w:docPart>
    <w:docPart>
      <w:docPartPr>
        <w:name w:val="4DDB5EF9AC1F410AB3EC7A11F8C75D65"/>
        <w:category>
          <w:name w:val="Général"/>
          <w:gallery w:val="placeholder"/>
        </w:category>
        <w:types>
          <w:type w:val="bbPlcHdr"/>
        </w:types>
        <w:behaviors>
          <w:behavior w:val="content"/>
        </w:behaviors>
        <w:guid w:val="{00A9ED40-B46D-42A1-AC25-DCA3964CD8E5}"/>
      </w:docPartPr>
      <w:docPartBody>
        <w:p w:rsidR="004379B7" w:rsidRDefault="00CF5CCC" w:rsidP="00CF5CCC">
          <w:pPr>
            <w:pStyle w:val="4DDB5EF9AC1F410AB3EC7A11F8C75D65"/>
          </w:pPr>
          <w:r w:rsidRPr="00F56C0C">
            <w:rPr>
              <w:rStyle w:val="Textedelespacerserv"/>
            </w:rPr>
            <w:t>Cliquez ou appuyez ici pour entrer du texte.</w:t>
          </w:r>
        </w:p>
      </w:docPartBody>
    </w:docPart>
    <w:docPart>
      <w:docPartPr>
        <w:name w:val="CC4835E925B84573982133ABB67956F9"/>
        <w:category>
          <w:name w:val="Général"/>
          <w:gallery w:val="placeholder"/>
        </w:category>
        <w:types>
          <w:type w:val="bbPlcHdr"/>
        </w:types>
        <w:behaviors>
          <w:behavior w:val="content"/>
        </w:behaviors>
        <w:guid w:val="{0850CD54-BCE9-44F2-96AB-37EC75C4C304}"/>
      </w:docPartPr>
      <w:docPartBody>
        <w:p w:rsidR="004379B7" w:rsidRDefault="00CF5CCC" w:rsidP="00CF5CCC">
          <w:pPr>
            <w:pStyle w:val="CC4835E925B84573982133ABB67956F9"/>
          </w:pPr>
          <w:r w:rsidRPr="00F56C0C">
            <w:rPr>
              <w:rStyle w:val="Textedelespacerserv"/>
            </w:rPr>
            <w:t>Cliquez ou appuyez ici pour entrer du texte.</w:t>
          </w:r>
        </w:p>
      </w:docPartBody>
    </w:docPart>
    <w:docPart>
      <w:docPartPr>
        <w:name w:val="92BB423F3F8E4565A668EB2CAD81801F"/>
        <w:category>
          <w:name w:val="Général"/>
          <w:gallery w:val="placeholder"/>
        </w:category>
        <w:types>
          <w:type w:val="bbPlcHdr"/>
        </w:types>
        <w:behaviors>
          <w:behavior w:val="content"/>
        </w:behaviors>
        <w:guid w:val="{E0F4A5C4-9733-42F0-8535-B8A0797B3AD3}"/>
      </w:docPartPr>
      <w:docPartBody>
        <w:p w:rsidR="004379B7" w:rsidRDefault="00CF5CCC" w:rsidP="00CF5CCC">
          <w:pPr>
            <w:pStyle w:val="92BB423F3F8E4565A668EB2CAD81801F"/>
          </w:pPr>
          <w:r w:rsidRPr="00F56C0C">
            <w:rPr>
              <w:rStyle w:val="Textedelespacerserv"/>
            </w:rPr>
            <w:t>Cliquez ou appuyez ici pour entrer du texte.</w:t>
          </w:r>
        </w:p>
      </w:docPartBody>
    </w:docPart>
    <w:docPart>
      <w:docPartPr>
        <w:name w:val="56C7D20D80EF40A5A316B01FBE42438D"/>
        <w:category>
          <w:name w:val="Général"/>
          <w:gallery w:val="placeholder"/>
        </w:category>
        <w:types>
          <w:type w:val="bbPlcHdr"/>
        </w:types>
        <w:behaviors>
          <w:behavior w:val="content"/>
        </w:behaviors>
        <w:guid w:val="{0AD03718-87D8-4135-8990-3DD9F8DBF31D}"/>
      </w:docPartPr>
      <w:docPartBody>
        <w:p w:rsidR="004379B7" w:rsidRDefault="00CF5CCC" w:rsidP="00CF5CCC">
          <w:pPr>
            <w:pStyle w:val="56C7D20D80EF40A5A316B01FBE42438D"/>
          </w:pPr>
          <w:r w:rsidRPr="00F56C0C">
            <w:rPr>
              <w:rStyle w:val="Textedelespacerserv"/>
            </w:rPr>
            <w:t>Cliquez ou appuyez ici pour entrer du texte.</w:t>
          </w:r>
        </w:p>
      </w:docPartBody>
    </w:docPart>
    <w:docPart>
      <w:docPartPr>
        <w:name w:val="1276D87A5FA44B2B9A036563CB02E92D"/>
        <w:category>
          <w:name w:val="Général"/>
          <w:gallery w:val="placeholder"/>
        </w:category>
        <w:types>
          <w:type w:val="bbPlcHdr"/>
        </w:types>
        <w:behaviors>
          <w:behavior w:val="content"/>
        </w:behaviors>
        <w:guid w:val="{0FB17852-B53D-4C79-80C7-E91E5CB7609A}"/>
      </w:docPartPr>
      <w:docPartBody>
        <w:p w:rsidR="004379B7" w:rsidRDefault="00CF5CCC" w:rsidP="00CF5CCC">
          <w:pPr>
            <w:pStyle w:val="1276D87A5FA44B2B9A036563CB02E92D"/>
          </w:pPr>
          <w:r w:rsidRPr="00F56C0C">
            <w:rPr>
              <w:rStyle w:val="Textedelespacerserv"/>
            </w:rPr>
            <w:t>Cliquez ou appuyez ici pour entrer du texte.</w:t>
          </w:r>
        </w:p>
      </w:docPartBody>
    </w:docPart>
    <w:docPart>
      <w:docPartPr>
        <w:name w:val="4A1DA2F910644A8E910D1765CCBA3C1E"/>
        <w:category>
          <w:name w:val="Général"/>
          <w:gallery w:val="placeholder"/>
        </w:category>
        <w:types>
          <w:type w:val="bbPlcHdr"/>
        </w:types>
        <w:behaviors>
          <w:behavior w:val="content"/>
        </w:behaviors>
        <w:guid w:val="{788A884A-E3C2-44D1-AA90-4EE11FAA6135}"/>
      </w:docPartPr>
      <w:docPartBody>
        <w:p w:rsidR="004379B7" w:rsidRDefault="00CF5CCC" w:rsidP="00CF5CCC">
          <w:pPr>
            <w:pStyle w:val="4A1DA2F910644A8E910D1765CCBA3C1E"/>
          </w:pPr>
          <w:r w:rsidRPr="00F56C0C">
            <w:rPr>
              <w:rStyle w:val="Textedelespacerserv"/>
            </w:rPr>
            <w:t>Cliquez ou appuyez ici pour entrer du texte.</w:t>
          </w:r>
        </w:p>
      </w:docPartBody>
    </w:docPart>
    <w:docPart>
      <w:docPartPr>
        <w:name w:val="03DD53C6766E458388FF07E9ED19B2BE"/>
        <w:category>
          <w:name w:val="Général"/>
          <w:gallery w:val="placeholder"/>
        </w:category>
        <w:types>
          <w:type w:val="bbPlcHdr"/>
        </w:types>
        <w:behaviors>
          <w:behavior w:val="content"/>
        </w:behaviors>
        <w:guid w:val="{733EF4BA-7886-4554-B274-8EAAF6706B96}"/>
      </w:docPartPr>
      <w:docPartBody>
        <w:p w:rsidR="004379B7" w:rsidRDefault="00CF5CCC" w:rsidP="00CF5CCC">
          <w:pPr>
            <w:pStyle w:val="03DD53C6766E458388FF07E9ED19B2BE"/>
          </w:pPr>
          <w:r w:rsidRPr="00F56C0C">
            <w:rPr>
              <w:rStyle w:val="Textedelespacerserv"/>
            </w:rPr>
            <w:t>Cliquez ou appuyez ici pour entrer du texte.</w:t>
          </w:r>
        </w:p>
      </w:docPartBody>
    </w:docPart>
    <w:docPart>
      <w:docPartPr>
        <w:name w:val="BF5AE09B116A4DB983B97BBDAFE7CFF1"/>
        <w:category>
          <w:name w:val="Général"/>
          <w:gallery w:val="placeholder"/>
        </w:category>
        <w:types>
          <w:type w:val="bbPlcHdr"/>
        </w:types>
        <w:behaviors>
          <w:behavior w:val="content"/>
        </w:behaviors>
        <w:guid w:val="{7012ABB4-5545-4AB6-9316-15CC2407637F}"/>
      </w:docPartPr>
      <w:docPartBody>
        <w:p w:rsidR="004379B7" w:rsidRDefault="00CF5CCC" w:rsidP="00CF5CCC">
          <w:pPr>
            <w:pStyle w:val="BF5AE09B116A4DB983B97BBDAFE7CFF1"/>
          </w:pPr>
          <w:r w:rsidRPr="00F56C0C">
            <w:rPr>
              <w:rStyle w:val="Textedelespacerserv"/>
            </w:rPr>
            <w:t>Cliquez ou appuyez ici pour entrer du texte.</w:t>
          </w:r>
        </w:p>
      </w:docPartBody>
    </w:docPart>
    <w:docPart>
      <w:docPartPr>
        <w:name w:val="20D88F5DFECF4259B402C6089DC6E776"/>
        <w:category>
          <w:name w:val="Général"/>
          <w:gallery w:val="placeholder"/>
        </w:category>
        <w:types>
          <w:type w:val="bbPlcHdr"/>
        </w:types>
        <w:behaviors>
          <w:behavior w:val="content"/>
        </w:behaviors>
        <w:guid w:val="{3F50E5D1-575A-445B-AEAB-9101FB37D514}"/>
      </w:docPartPr>
      <w:docPartBody>
        <w:p w:rsidR="004379B7" w:rsidRDefault="00CF5CCC" w:rsidP="00CF5CCC">
          <w:pPr>
            <w:pStyle w:val="20D88F5DFECF4259B402C6089DC6E776"/>
          </w:pPr>
          <w:r w:rsidRPr="00F56C0C">
            <w:rPr>
              <w:rStyle w:val="Textedelespacerserv"/>
            </w:rPr>
            <w:t>Cliquez ou appuyez ici pour entrer du texte.</w:t>
          </w:r>
        </w:p>
      </w:docPartBody>
    </w:docPart>
    <w:docPart>
      <w:docPartPr>
        <w:name w:val="14E4A52C9E7D4BD7A06475C5D6D230CE"/>
        <w:category>
          <w:name w:val="Général"/>
          <w:gallery w:val="placeholder"/>
        </w:category>
        <w:types>
          <w:type w:val="bbPlcHdr"/>
        </w:types>
        <w:behaviors>
          <w:behavior w:val="content"/>
        </w:behaviors>
        <w:guid w:val="{92ED9FF2-C526-45B9-8C61-4327213FBCFD}"/>
      </w:docPartPr>
      <w:docPartBody>
        <w:p w:rsidR="004379B7" w:rsidRDefault="00CF5CCC" w:rsidP="00CF5CCC">
          <w:pPr>
            <w:pStyle w:val="14E4A52C9E7D4BD7A06475C5D6D230CE"/>
          </w:pPr>
          <w:r w:rsidRPr="00F56C0C">
            <w:rPr>
              <w:rStyle w:val="Textedelespacerserv"/>
            </w:rPr>
            <w:t>Cliquez ou appuyez ici pour entrer du texte.</w:t>
          </w:r>
        </w:p>
      </w:docPartBody>
    </w:docPart>
    <w:docPart>
      <w:docPartPr>
        <w:name w:val="96071A0CE4724696A63E27748E2779EA"/>
        <w:category>
          <w:name w:val="Général"/>
          <w:gallery w:val="placeholder"/>
        </w:category>
        <w:types>
          <w:type w:val="bbPlcHdr"/>
        </w:types>
        <w:behaviors>
          <w:behavior w:val="content"/>
        </w:behaviors>
        <w:guid w:val="{2235206E-D641-4ECF-B284-E96209199910}"/>
      </w:docPartPr>
      <w:docPartBody>
        <w:p w:rsidR="004379B7" w:rsidRDefault="00CF5CCC" w:rsidP="00CF5CCC">
          <w:pPr>
            <w:pStyle w:val="96071A0CE4724696A63E27748E2779EA"/>
          </w:pPr>
          <w:r w:rsidRPr="00F56C0C">
            <w:rPr>
              <w:rStyle w:val="Textedelespacerserv"/>
            </w:rPr>
            <w:t>Cliquez ou appuyez ici pour entrer du texte.</w:t>
          </w:r>
        </w:p>
      </w:docPartBody>
    </w:docPart>
    <w:docPart>
      <w:docPartPr>
        <w:name w:val="090B71B56C874A66B7F45E90AEEBB46A"/>
        <w:category>
          <w:name w:val="Général"/>
          <w:gallery w:val="placeholder"/>
        </w:category>
        <w:types>
          <w:type w:val="bbPlcHdr"/>
        </w:types>
        <w:behaviors>
          <w:behavior w:val="content"/>
        </w:behaviors>
        <w:guid w:val="{86111B99-1064-4BC8-BE42-6AE6D37719C6}"/>
      </w:docPartPr>
      <w:docPartBody>
        <w:p w:rsidR="004379B7" w:rsidRDefault="00CF5CCC" w:rsidP="00CF5CCC">
          <w:pPr>
            <w:pStyle w:val="090B71B56C874A66B7F45E90AEEBB46A"/>
          </w:pPr>
          <w:r w:rsidRPr="00F56C0C">
            <w:rPr>
              <w:rStyle w:val="Textedelespacerserv"/>
            </w:rPr>
            <w:t>Cliquez ou appuyez ici pour entrer du texte.</w:t>
          </w:r>
        </w:p>
      </w:docPartBody>
    </w:docPart>
    <w:docPart>
      <w:docPartPr>
        <w:name w:val="8027021BB09E4AE29D7EA0E084B777B2"/>
        <w:category>
          <w:name w:val="Général"/>
          <w:gallery w:val="placeholder"/>
        </w:category>
        <w:types>
          <w:type w:val="bbPlcHdr"/>
        </w:types>
        <w:behaviors>
          <w:behavior w:val="content"/>
        </w:behaviors>
        <w:guid w:val="{8DB1FE1E-C7BC-4AEC-9E62-4F692FDA6BE6}"/>
      </w:docPartPr>
      <w:docPartBody>
        <w:p w:rsidR="004379B7" w:rsidRDefault="00CF5CCC" w:rsidP="00CF5CCC">
          <w:pPr>
            <w:pStyle w:val="8027021BB09E4AE29D7EA0E084B777B2"/>
          </w:pPr>
          <w:r w:rsidRPr="00F56C0C">
            <w:rPr>
              <w:rStyle w:val="Textedelespacerserv"/>
            </w:rPr>
            <w:t>Cliquez ou appuyez ici pour entrer du texte.</w:t>
          </w:r>
        </w:p>
      </w:docPartBody>
    </w:docPart>
    <w:docPart>
      <w:docPartPr>
        <w:name w:val="EAFB6A302BC543EF9AD27988A5E3BCC4"/>
        <w:category>
          <w:name w:val="Général"/>
          <w:gallery w:val="placeholder"/>
        </w:category>
        <w:types>
          <w:type w:val="bbPlcHdr"/>
        </w:types>
        <w:behaviors>
          <w:behavior w:val="content"/>
        </w:behaviors>
        <w:guid w:val="{49C44979-B655-4BBC-8506-59564C2B80E9}"/>
      </w:docPartPr>
      <w:docPartBody>
        <w:p w:rsidR="004379B7" w:rsidRDefault="00CF5CCC" w:rsidP="00CF5CCC">
          <w:pPr>
            <w:pStyle w:val="EAFB6A302BC543EF9AD27988A5E3BCC4"/>
          </w:pPr>
          <w:r w:rsidRPr="00F56C0C">
            <w:rPr>
              <w:rStyle w:val="Textedelespacerserv"/>
            </w:rPr>
            <w:t>Cliquez ou appuyez ici pour entrer du texte.</w:t>
          </w:r>
        </w:p>
      </w:docPartBody>
    </w:docPart>
    <w:docPart>
      <w:docPartPr>
        <w:name w:val="E1B26361C75645A8B4C6D29C6C3FEFED"/>
        <w:category>
          <w:name w:val="Général"/>
          <w:gallery w:val="placeholder"/>
        </w:category>
        <w:types>
          <w:type w:val="bbPlcHdr"/>
        </w:types>
        <w:behaviors>
          <w:behavior w:val="content"/>
        </w:behaviors>
        <w:guid w:val="{68ED016B-8B8B-4AE9-B35A-DB7018E5C17F}"/>
      </w:docPartPr>
      <w:docPartBody>
        <w:p w:rsidR="004379B7" w:rsidRDefault="00CF5CCC" w:rsidP="00CF5CCC">
          <w:pPr>
            <w:pStyle w:val="E1B26361C75645A8B4C6D29C6C3FEFED"/>
          </w:pPr>
          <w:r w:rsidRPr="00F56C0C">
            <w:rPr>
              <w:rStyle w:val="Textedelespacerserv"/>
            </w:rPr>
            <w:t>Cliquez ou appuyez ici pour entrer du texte.</w:t>
          </w:r>
        </w:p>
      </w:docPartBody>
    </w:docPart>
    <w:docPart>
      <w:docPartPr>
        <w:name w:val="35A35CD147FA4A28920862B28C374687"/>
        <w:category>
          <w:name w:val="Général"/>
          <w:gallery w:val="placeholder"/>
        </w:category>
        <w:types>
          <w:type w:val="bbPlcHdr"/>
        </w:types>
        <w:behaviors>
          <w:behavior w:val="content"/>
        </w:behaviors>
        <w:guid w:val="{F786D079-AC2E-4CB6-AE91-AC973FCCBE96}"/>
      </w:docPartPr>
      <w:docPartBody>
        <w:p w:rsidR="004379B7" w:rsidRDefault="00CF5CCC" w:rsidP="00CF5CCC">
          <w:pPr>
            <w:pStyle w:val="35A35CD147FA4A28920862B28C374687"/>
          </w:pPr>
          <w:r w:rsidRPr="00F56C0C">
            <w:rPr>
              <w:rStyle w:val="Textedelespacerserv"/>
            </w:rPr>
            <w:t>Cliquez ou appuyez ici pour entrer du texte.</w:t>
          </w:r>
        </w:p>
      </w:docPartBody>
    </w:docPart>
    <w:docPart>
      <w:docPartPr>
        <w:name w:val="CF8575DB7EEC44C7A9DD37C7B317B2D7"/>
        <w:category>
          <w:name w:val="Général"/>
          <w:gallery w:val="placeholder"/>
        </w:category>
        <w:types>
          <w:type w:val="bbPlcHdr"/>
        </w:types>
        <w:behaviors>
          <w:behavior w:val="content"/>
        </w:behaviors>
        <w:guid w:val="{AAEA01D4-D30F-49C7-A03C-F59803B23546}"/>
      </w:docPartPr>
      <w:docPartBody>
        <w:p w:rsidR="004379B7" w:rsidRDefault="00CF5CCC" w:rsidP="00CF5CCC">
          <w:pPr>
            <w:pStyle w:val="CF8575DB7EEC44C7A9DD37C7B317B2D7"/>
          </w:pPr>
          <w:r w:rsidRPr="00F56C0C">
            <w:rPr>
              <w:rStyle w:val="Textedelespacerserv"/>
            </w:rPr>
            <w:t>Cliquez ou appuyez ici pour entrer du texte.</w:t>
          </w:r>
        </w:p>
      </w:docPartBody>
    </w:docPart>
    <w:docPart>
      <w:docPartPr>
        <w:name w:val="CAC345AFE3064641B1F7007D384ADC55"/>
        <w:category>
          <w:name w:val="Général"/>
          <w:gallery w:val="placeholder"/>
        </w:category>
        <w:types>
          <w:type w:val="bbPlcHdr"/>
        </w:types>
        <w:behaviors>
          <w:behavior w:val="content"/>
        </w:behaviors>
        <w:guid w:val="{8BA39C8E-062D-4B0C-ABC3-763A6C92A916}"/>
      </w:docPartPr>
      <w:docPartBody>
        <w:p w:rsidR="004379B7" w:rsidRDefault="00CF5CCC" w:rsidP="00CF5CCC">
          <w:pPr>
            <w:pStyle w:val="CAC345AFE3064641B1F7007D384ADC55"/>
          </w:pPr>
          <w:r w:rsidRPr="00F56C0C">
            <w:rPr>
              <w:rStyle w:val="Textedelespacerserv"/>
            </w:rPr>
            <w:t>Cliquez ou appuyez ici pour entrer du texte.</w:t>
          </w:r>
        </w:p>
      </w:docPartBody>
    </w:docPart>
    <w:docPart>
      <w:docPartPr>
        <w:name w:val="21EEE145E8E643018C1C5D093D10B682"/>
        <w:category>
          <w:name w:val="Général"/>
          <w:gallery w:val="placeholder"/>
        </w:category>
        <w:types>
          <w:type w:val="bbPlcHdr"/>
        </w:types>
        <w:behaviors>
          <w:behavior w:val="content"/>
        </w:behaviors>
        <w:guid w:val="{5AAB3F99-5286-4E3D-813B-528838B80059}"/>
      </w:docPartPr>
      <w:docPartBody>
        <w:p w:rsidR="004379B7" w:rsidRDefault="00CF5CCC" w:rsidP="00CF5CCC">
          <w:pPr>
            <w:pStyle w:val="21EEE145E8E643018C1C5D093D10B682"/>
          </w:pPr>
          <w:r w:rsidRPr="00F56C0C">
            <w:rPr>
              <w:rStyle w:val="Textedelespacerserv"/>
            </w:rPr>
            <w:t>Cliquez ou appuyez ici pour entrer du texte.</w:t>
          </w:r>
        </w:p>
      </w:docPartBody>
    </w:docPart>
    <w:docPart>
      <w:docPartPr>
        <w:name w:val="6228259BA9934B96B0CE612260F3409B"/>
        <w:category>
          <w:name w:val="Général"/>
          <w:gallery w:val="placeholder"/>
        </w:category>
        <w:types>
          <w:type w:val="bbPlcHdr"/>
        </w:types>
        <w:behaviors>
          <w:behavior w:val="content"/>
        </w:behaviors>
        <w:guid w:val="{3D7017B6-1A0E-4F61-B9E9-AA71C782072A}"/>
      </w:docPartPr>
      <w:docPartBody>
        <w:p w:rsidR="004379B7" w:rsidRDefault="00CF5CCC" w:rsidP="00CF5CCC">
          <w:pPr>
            <w:pStyle w:val="6228259BA9934B96B0CE612260F3409B"/>
          </w:pPr>
          <w:r w:rsidRPr="00F56C0C">
            <w:rPr>
              <w:rStyle w:val="Textedelespacerserv"/>
            </w:rPr>
            <w:t>Cliquez ou appuyez ici pour entrer du texte.</w:t>
          </w:r>
        </w:p>
      </w:docPartBody>
    </w:docPart>
    <w:docPart>
      <w:docPartPr>
        <w:name w:val="858FC37E3C224C818B725B2A5F22C668"/>
        <w:category>
          <w:name w:val="Général"/>
          <w:gallery w:val="placeholder"/>
        </w:category>
        <w:types>
          <w:type w:val="bbPlcHdr"/>
        </w:types>
        <w:behaviors>
          <w:behavior w:val="content"/>
        </w:behaviors>
        <w:guid w:val="{63DEEC2D-52AA-4C24-98DE-0C761F81F3B3}"/>
      </w:docPartPr>
      <w:docPartBody>
        <w:p w:rsidR="004379B7" w:rsidRDefault="00CF5CCC" w:rsidP="00CF5CCC">
          <w:pPr>
            <w:pStyle w:val="858FC37E3C224C818B725B2A5F22C668"/>
          </w:pPr>
          <w:r w:rsidRPr="00F56C0C">
            <w:rPr>
              <w:rStyle w:val="Textedelespacerserv"/>
            </w:rPr>
            <w:t>Cliquez ou appuyez ici pour entrer du texte.</w:t>
          </w:r>
        </w:p>
      </w:docPartBody>
    </w:docPart>
    <w:docPart>
      <w:docPartPr>
        <w:name w:val="D224E22E5E5C4F00870004F42F80B76D"/>
        <w:category>
          <w:name w:val="Général"/>
          <w:gallery w:val="placeholder"/>
        </w:category>
        <w:types>
          <w:type w:val="bbPlcHdr"/>
        </w:types>
        <w:behaviors>
          <w:behavior w:val="content"/>
        </w:behaviors>
        <w:guid w:val="{B180CE7C-DE39-493F-A241-332F17AF6455}"/>
      </w:docPartPr>
      <w:docPartBody>
        <w:p w:rsidR="004379B7" w:rsidRDefault="00CF5CCC" w:rsidP="00CF5CCC">
          <w:pPr>
            <w:pStyle w:val="D224E22E5E5C4F00870004F42F80B76D"/>
          </w:pPr>
          <w:r w:rsidRPr="00F56C0C">
            <w:rPr>
              <w:rStyle w:val="Textedelespacerserv"/>
            </w:rPr>
            <w:t>Cliquez ou appuyez ici pour entrer du texte.</w:t>
          </w:r>
        </w:p>
      </w:docPartBody>
    </w:docPart>
    <w:docPart>
      <w:docPartPr>
        <w:name w:val="914D8B06A25B49D597FBB02FF8421A72"/>
        <w:category>
          <w:name w:val="Général"/>
          <w:gallery w:val="placeholder"/>
        </w:category>
        <w:types>
          <w:type w:val="bbPlcHdr"/>
        </w:types>
        <w:behaviors>
          <w:behavior w:val="content"/>
        </w:behaviors>
        <w:guid w:val="{CDF3145C-6A99-4CB6-A274-47BF6C135064}"/>
      </w:docPartPr>
      <w:docPartBody>
        <w:p w:rsidR="004379B7" w:rsidRDefault="00CF5CCC" w:rsidP="00CF5CCC">
          <w:pPr>
            <w:pStyle w:val="914D8B06A25B49D597FBB02FF8421A72"/>
          </w:pPr>
          <w:r w:rsidRPr="00F56C0C">
            <w:rPr>
              <w:rStyle w:val="Textedelespacerserv"/>
            </w:rPr>
            <w:t>Cliquez ou appuyez ici pour entrer du texte.</w:t>
          </w:r>
        </w:p>
      </w:docPartBody>
    </w:docPart>
    <w:docPart>
      <w:docPartPr>
        <w:name w:val="CF221DA3449B48AEA48DB139DF27524D"/>
        <w:category>
          <w:name w:val="Général"/>
          <w:gallery w:val="placeholder"/>
        </w:category>
        <w:types>
          <w:type w:val="bbPlcHdr"/>
        </w:types>
        <w:behaviors>
          <w:behavior w:val="content"/>
        </w:behaviors>
        <w:guid w:val="{01F78C41-77DE-4D73-B517-C1B338D187F1}"/>
      </w:docPartPr>
      <w:docPartBody>
        <w:p w:rsidR="004379B7" w:rsidRDefault="00CF5CCC" w:rsidP="00CF5CCC">
          <w:pPr>
            <w:pStyle w:val="CF221DA3449B48AEA48DB139DF27524D"/>
          </w:pPr>
          <w:r w:rsidRPr="00F56C0C">
            <w:rPr>
              <w:rStyle w:val="Textedelespacerserv"/>
            </w:rPr>
            <w:t>Cliquez ou appuyez ici pour entrer du texte.</w:t>
          </w:r>
        </w:p>
      </w:docPartBody>
    </w:docPart>
    <w:docPart>
      <w:docPartPr>
        <w:name w:val="5399302D776B443DA8B366F4D20C8E9C"/>
        <w:category>
          <w:name w:val="Général"/>
          <w:gallery w:val="placeholder"/>
        </w:category>
        <w:types>
          <w:type w:val="bbPlcHdr"/>
        </w:types>
        <w:behaviors>
          <w:behavior w:val="content"/>
        </w:behaviors>
        <w:guid w:val="{7787ABC2-C1CD-496C-8C61-B0772F035478}"/>
      </w:docPartPr>
      <w:docPartBody>
        <w:p w:rsidR="004379B7" w:rsidRDefault="00CF5CCC" w:rsidP="00CF5CCC">
          <w:pPr>
            <w:pStyle w:val="5399302D776B443DA8B366F4D20C8E9C"/>
          </w:pPr>
          <w:r w:rsidRPr="00F56C0C">
            <w:rPr>
              <w:rStyle w:val="Textedelespacerserv"/>
            </w:rPr>
            <w:t>Cliquez ou appuyez ici pour entrer du texte.</w:t>
          </w:r>
        </w:p>
      </w:docPartBody>
    </w:docPart>
    <w:docPart>
      <w:docPartPr>
        <w:name w:val="644BD0A21C9A490EAF73291B3B7DA9FD"/>
        <w:category>
          <w:name w:val="Général"/>
          <w:gallery w:val="placeholder"/>
        </w:category>
        <w:types>
          <w:type w:val="bbPlcHdr"/>
        </w:types>
        <w:behaviors>
          <w:behavior w:val="content"/>
        </w:behaviors>
        <w:guid w:val="{184D3815-019F-465F-9900-93DF2838B0D4}"/>
      </w:docPartPr>
      <w:docPartBody>
        <w:p w:rsidR="004379B7" w:rsidRDefault="00CF5CCC" w:rsidP="00CF5CCC">
          <w:pPr>
            <w:pStyle w:val="644BD0A21C9A490EAF73291B3B7DA9FD"/>
          </w:pPr>
          <w:r w:rsidRPr="00F56C0C">
            <w:rPr>
              <w:rStyle w:val="Textedelespacerserv"/>
            </w:rPr>
            <w:t>Cliquez ou appuyez ici pour entrer du texte.</w:t>
          </w:r>
        </w:p>
      </w:docPartBody>
    </w:docPart>
    <w:docPart>
      <w:docPartPr>
        <w:name w:val="9C49170EDEB04B1CB19194A356C375CB"/>
        <w:category>
          <w:name w:val="Général"/>
          <w:gallery w:val="placeholder"/>
        </w:category>
        <w:types>
          <w:type w:val="bbPlcHdr"/>
        </w:types>
        <w:behaviors>
          <w:behavior w:val="content"/>
        </w:behaviors>
        <w:guid w:val="{CA9B10F2-92F3-421B-9224-4F787EC912FA}"/>
      </w:docPartPr>
      <w:docPartBody>
        <w:p w:rsidR="004379B7" w:rsidRDefault="00CF5CCC" w:rsidP="00CF5CCC">
          <w:pPr>
            <w:pStyle w:val="9C49170EDEB04B1CB19194A356C375CB"/>
          </w:pPr>
          <w:r w:rsidRPr="00F56C0C">
            <w:rPr>
              <w:rStyle w:val="Textedelespacerserv"/>
            </w:rPr>
            <w:t>Cliquez ou appuyez ici pour entrer du texte.</w:t>
          </w:r>
        </w:p>
      </w:docPartBody>
    </w:docPart>
    <w:docPart>
      <w:docPartPr>
        <w:name w:val="1042C42993D64AC88CE819FEEB72B26E"/>
        <w:category>
          <w:name w:val="Général"/>
          <w:gallery w:val="placeholder"/>
        </w:category>
        <w:types>
          <w:type w:val="bbPlcHdr"/>
        </w:types>
        <w:behaviors>
          <w:behavior w:val="content"/>
        </w:behaviors>
        <w:guid w:val="{1B3224E3-55E0-4DE9-9504-2857C6516C46}"/>
      </w:docPartPr>
      <w:docPartBody>
        <w:p w:rsidR="004379B7" w:rsidRDefault="00CF5CCC" w:rsidP="00CF5CCC">
          <w:pPr>
            <w:pStyle w:val="1042C42993D64AC88CE819FEEB72B26E"/>
          </w:pPr>
          <w:r w:rsidRPr="00F56C0C">
            <w:rPr>
              <w:rStyle w:val="Textedelespacerserv"/>
            </w:rPr>
            <w:t>Cliquez ou appuyez ici pour entrer du texte.</w:t>
          </w:r>
        </w:p>
      </w:docPartBody>
    </w:docPart>
    <w:docPart>
      <w:docPartPr>
        <w:name w:val="EA095B6DFD174145918CBE202DE300E1"/>
        <w:category>
          <w:name w:val="Général"/>
          <w:gallery w:val="placeholder"/>
        </w:category>
        <w:types>
          <w:type w:val="bbPlcHdr"/>
        </w:types>
        <w:behaviors>
          <w:behavior w:val="content"/>
        </w:behaviors>
        <w:guid w:val="{4F7FCCDB-A95D-4FC2-955D-4A266ACBADAF}"/>
      </w:docPartPr>
      <w:docPartBody>
        <w:p w:rsidR="004379B7" w:rsidRDefault="00CF5CCC" w:rsidP="00CF5CCC">
          <w:pPr>
            <w:pStyle w:val="EA095B6DFD174145918CBE202DE300E1"/>
          </w:pPr>
          <w:r w:rsidRPr="00F56C0C">
            <w:rPr>
              <w:rStyle w:val="Textedelespacerserv"/>
            </w:rPr>
            <w:t>Cliquez ou appuyez ici pour entrer du texte.</w:t>
          </w:r>
        </w:p>
      </w:docPartBody>
    </w:docPart>
    <w:docPart>
      <w:docPartPr>
        <w:name w:val="9FD179DDC73A4B70B3C917F22A85FA4A"/>
        <w:category>
          <w:name w:val="Général"/>
          <w:gallery w:val="placeholder"/>
        </w:category>
        <w:types>
          <w:type w:val="bbPlcHdr"/>
        </w:types>
        <w:behaviors>
          <w:behavior w:val="content"/>
        </w:behaviors>
        <w:guid w:val="{D897AFD1-4076-4D5C-92D6-9AE4C3104796}"/>
      </w:docPartPr>
      <w:docPartBody>
        <w:p w:rsidR="004379B7" w:rsidRDefault="00CF5CCC" w:rsidP="00CF5CCC">
          <w:pPr>
            <w:pStyle w:val="9FD179DDC73A4B70B3C917F22A85FA4A"/>
          </w:pPr>
          <w:r w:rsidRPr="00F56C0C">
            <w:rPr>
              <w:rStyle w:val="Textedelespacerserv"/>
            </w:rPr>
            <w:t>Cliquez ou appuyez ici pour entrer du texte.</w:t>
          </w:r>
        </w:p>
      </w:docPartBody>
    </w:docPart>
    <w:docPart>
      <w:docPartPr>
        <w:name w:val="1BD9FF99CB534AA097E342B9B52A197F"/>
        <w:category>
          <w:name w:val="Général"/>
          <w:gallery w:val="placeholder"/>
        </w:category>
        <w:types>
          <w:type w:val="bbPlcHdr"/>
        </w:types>
        <w:behaviors>
          <w:behavior w:val="content"/>
        </w:behaviors>
        <w:guid w:val="{A064B839-12B2-4C0F-A7E1-82B971C69ED0}"/>
      </w:docPartPr>
      <w:docPartBody>
        <w:p w:rsidR="004379B7" w:rsidRDefault="00CF5CCC" w:rsidP="00CF5CCC">
          <w:pPr>
            <w:pStyle w:val="1BD9FF99CB534AA097E342B9B52A197F"/>
          </w:pPr>
          <w:r w:rsidRPr="00F56C0C">
            <w:rPr>
              <w:rStyle w:val="Textedelespacerserv"/>
            </w:rPr>
            <w:t>Cliquez ou appuyez ici pour entrer du texte.</w:t>
          </w:r>
        </w:p>
      </w:docPartBody>
    </w:docPart>
    <w:docPart>
      <w:docPartPr>
        <w:name w:val="55FA24618F1B43B8B888F45412C9ED4B"/>
        <w:category>
          <w:name w:val="Général"/>
          <w:gallery w:val="placeholder"/>
        </w:category>
        <w:types>
          <w:type w:val="bbPlcHdr"/>
        </w:types>
        <w:behaviors>
          <w:behavior w:val="content"/>
        </w:behaviors>
        <w:guid w:val="{AD8B6034-505B-4D5A-96BC-C276EFBB3CDC}"/>
      </w:docPartPr>
      <w:docPartBody>
        <w:p w:rsidR="004379B7" w:rsidRDefault="00CF5CCC" w:rsidP="00CF5CCC">
          <w:pPr>
            <w:pStyle w:val="55FA24618F1B43B8B888F45412C9ED4B"/>
          </w:pPr>
          <w:r w:rsidRPr="00F56C0C">
            <w:rPr>
              <w:rStyle w:val="Textedelespacerserv"/>
            </w:rPr>
            <w:t>Cliquez ou appuyez ici pour entrer du texte.</w:t>
          </w:r>
        </w:p>
      </w:docPartBody>
    </w:docPart>
    <w:docPart>
      <w:docPartPr>
        <w:name w:val="BB676B7DF1634650A8B1DA09FCAC4DD0"/>
        <w:category>
          <w:name w:val="Général"/>
          <w:gallery w:val="placeholder"/>
        </w:category>
        <w:types>
          <w:type w:val="bbPlcHdr"/>
        </w:types>
        <w:behaviors>
          <w:behavior w:val="content"/>
        </w:behaviors>
        <w:guid w:val="{BFD9F472-6D39-4CDF-8E3B-4B9A3A7C3511}"/>
      </w:docPartPr>
      <w:docPartBody>
        <w:p w:rsidR="004379B7" w:rsidRDefault="00CF5CCC" w:rsidP="00CF5CCC">
          <w:pPr>
            <w:pStyle w:val="BB676B7DF1634650A8B1DA09FCAC4DD0"/>
          </w:pPr>
          <w:r w:rsidRPr="00F56C0C">
            <w:rPr>
              <w:rStyle w:val="Textedelespacerserv"/>
            </w:rPr>
            <w:t>Cliquez ou appuyez ici pour entrer du texte.</w:t>
          </w:r>
        </w:p>
      </w:docPartBody>
    </w:docPart>
    <w:docPart>
      <w:docPartPr>
        <w:name w:val="0426BD3A84F645408D47A1B0EF9D1AE6"/>
        <w:category>
          <w:name w:val="Général"/>
          <w:gallery w:val="placeholder"/>
        </w:category>
        <w:types>
          <w:type w:val="bbPlcHdr"/>
        </w:types>
        <w:behaviors>
          <w:behavior w:val="content"/>
        </w:behaviors>
        <w:guid w:val="{01B21B75-4CD3-4171-A9A5-10FD9EEF3503}"/>
      </w:docPartPr>
      <w:docPartBody>
        <w:p w:rsidR="004379B7" w:rsidRDefault="00CF5CCC" w:rsidP="00CF5CCC">
          <w:pPr>
            <w:pStyle w:val="0426BD3A84F645408D47A1B0EF9D1AE6"/>
          </w:pPr>
          <w:r w:rsidRPr="00F56C0C">
            <w:rPr>
              <w:rStyle w:val="Textedelespacerserv"/>
            </w:rPr>
            <w:t>Cliquez ou appuyez ici pour entrer du texte.</w:t>
          </w:r>
        </w:p>
      </w:docPartBody>
    </w:docPart>
    <w:docPart>
      <w:docPartPr>
        <w:name w:val="68AFA23150DD4989831B2F0E135CBA23"/>
        <w:category>
          <w:name w:val="Général"/>
          <w:gallery w:val="placeholder"/>
        </w:category>
        <w:types>
          <w:type w:val="bbPlcHdr"/>
        </w:types>
        <w:behaviors>
          <w:behavior w:val="content"/>
        </w:behaviors>
        <w:guid w:val="{BACDB99C-4B00-498E-A692-36ADFF2B0C50}"/>
      </w:docPartPr>
      <w:docPartBody>
        <w:p w:rsidR="006C16B4" w:rsidRDefault="00923D30" w:rsidP="00923D30">
          <w:pPr>
            <w:pStyle w:val="68AFA23150DD4989831B2F0E135CBA23"/>
          </w:pPr>
          <w:r w:rsidRPr="00F56C0C">
            <w:rPr>
              <w:rStyle w:val="Textedelespacerserv"/>
            </w:rPr>
            <w:t>Cliquez ou appuyez ici pour entrer du texte.</w:t>
          </w:r>
        </w:p>
      </w:docPartBody>
    </w:docPart>
    <w:docPart>
      <w:docPartPr>
        <w:name w:val="570D468DC5E44AA58B6697F20DFD764F"/>
        <w:category>
          <w:name w:val="Général"/>
          <w:gallery w:val="placeholder"/>
        </w:category>
        <w:types>
          <w:type w:val="bbPlcHdr"/>
        </w:types>
        <w:behaviors>
          <w:behavior w:val="content"/>
        </w:behaviors>
        <w:guid w:val="{C423BD75-9177-4A8F-8E4A-D7423E21EA57}"/>
      </w:docPartPr>
      <w:docPartBody>
        <w:p w:rsidR="006C16B4" w:rsidRDefault="00923D30" w:rsidP="00923D30">
          <w:pPr>
            <w:pStyle w:val="570D468DC5E44AA58B6697F20DFD764F"/>
          </w:pPr>
          <w:r w:rsidRPr="00F56C0C">
            <w:rPr>
              <w:rStyle w:val="Textedelespacerserv"/>
            </w:rPr>
            <w:t>Cliquez ou appuyez ici pour entrer du texte.</w:t>
          </w:r>
        </w:p>
      </w:docPartBody>
    </w:docPart>
    <w:docPart>
      <w:docPartPr>
        <w:name w:val="A06C23ABE780401683ED2AE6DB903A3A"/>
        <w:category>
          <w:name w:val="Général"/>
          <w:gallery w:val="placeholder"/>
        </w:category>
        <w:types>
          <w:type w:val="bbPlcHdr"/>
        </w:types>
        <w:behaviors>
          <w:behavior w:val="content"/>
        </w:behaviors>
        <w:guid w:val="{B12FC0A9-E58C-4479-B12C-F75DA635A08A}"/>
      </w:docPartPr>
      <w:docPartBody>
        <w:p w:rsidR="000E1B03" w:rsidRDefault="000E1B03" w:rsidP="000E1B03">
          <w:pPr>
            <w:pStyle w:val="A06C23ABE780401683ED2AE6DB903A3A"/>
          </w:pPr>
          <w:r w:rsidRPr="00F56C0C">
            <w:rPr>
              <w:rStyle w:val="Textedelespacerserv"/>
            </w:rPr>
            <w:t>Cliquez ou appuyez ici pour entrer du texte.</w:t>
          </w:r>
        </w:p>
      </w:docPartBody>
    </w:docPart>
    <w:docPart>
      <w:docPartPr>
        <w:name w:val="8EDDEF98C3B8433D97CD5F314B170499"/>
        <w:category>
          <w:name w:val="Général"/>
          <w:gallery w:val="placeholder"/>
        </w:category>
        <w:types>
          <w:type w:val="bbPlcHdr"/>
        </w:types>
        <w:behaviors>
          <w:behavior w:val="content"/>
        </w:behaviors>
        <w:guid w:val="{2159DB4D-53CE-4ACC-A655-4B5391C9638C}"/>
      </w:docPartPr>
      <w:docPartBody>
        <w:p w:rsidR="000E1B03" w:rsidRDefault="000E1B03" w:rsidP="000E1B03">
          <w:pPr>
            <w:pStyle w:val="8EDDEF98C3B8433D97CD5F314B170499"/>
          </w:pPr>
          <w:r w:rsidRPr="00F56C0C">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 Sans">
    <w:panose1 w:val="020B0606030504020204"/>
    <w:charset w:val="00"/>
    <w:family w:val="swiss"/>
    <w:pitch w:val="variable"/>
    <w:sig w:usb0="E00002EF" w:usb1="4000205B" w:usb2="00000028"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useoModerno">
    <w:panose1 w:val="00000000000000000000"/>
    <w:charset w:val="00"/>
    <w:family w:val="auto"/>
    <w:pitch w:val="variable"/>
    <w:sig w:usb0="A00000FF" w:usb1="5000207B" w:usb2="00000000" w:usb3="00000000" w:csb0="00000193"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CCC"/>
    <w:rsid w:val="000E1B03"/>
    <w:rsid w:val="004379B7"/>
    <w:rsid w:val="006C16B4"/>
    <w:rsid w:val="00923D30"/>
    <w:rsid w:val="00CF5CC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0E1B03"/>
    <w:rPr>
      <w:color w:val="808080"/>
    </w:rPr>
  </w:style>
  <w:style w:type="paragraph" w:customStyle="1" w:styleId="D302F9DDF36945BCBDA9878C2E71FC7C">
    <w:name w:val="D302F9DDF36945BCBDA9878C2E71FC7C"/>
    <w:rsid w:val="00CF5CCC"/>
  </w:style>
  <w:style w:type="paragraph" w:customStyle="1" w:styleId="78334A7FCA474112BB2C590C519DA311">
    <w:name w:val="78334A7FCA474112BB2C590C519DA311"/>
    <w:rsid w:val="00CF5CCC"/>
  </w:style>
  <w:style w:type="paragraph" w:customStyle="1" w:styleId="0AAE6F7E54CA400E896D958A86082491">
    <w:name w:val="0AAE6F7E54CA400E896D958A86082491"/>
    <w:rsid w:val="00CF5CCC"/>
  </w:style>
  <w:style w:type="paragraph" w:customStyle="1" w:styleId="29B5942F67F942C2827E408A917DAF02">
    <w:name w:val="29B5942F67F942C2827E408A917DAF02"/>
    <w:rsid w:val="00CF5CCC"/>
  </w:style>
  <w:style w:type="paragraph" w:customStyle="1" w:styleId="FDDAE2234AC0492AB43E34DC4E89FA39">
    <w:name w:val="FDDAE2234AC0492AB43E34DC4E89FA39"/>
    <w:rsid w:val="00CF5CCC"/>
  </w:style>
  <w:style w:type="paragraph" w:customStyle="1" w:styleId="3072F06545AC4D61B6278C52D3F9920F">
    <w:name w:val="3072F06545AC4D61B6278C52D3F9920F"/>
    <w:rsid w:val="00CF5CCC"/>
  </w:style>
  <w:style w:type="paragraph" w:customStyle="1" w:styleId="D19CEA877D714618BCDFF1241CBC9D3A">
    <w:name w:val="D19CEA877D714618BCDFF1241CBC9D3A"/>
    <w:rsid w:val="00CF5CCC"/>
  </w:style>
  <w:style w:type="paragraph" w:customStyle="1" w:styleId="262304AD083D47F7AE68BED111576163">
    <w:name w:val="262304AD083D47F7AE68BED111576163"/>
    <w:rsid w:val="00CF5CCC"/>
  </w:style>
  <w:style w:type="paragraph" w:customStyle="1" w:styleId="F476BD9169674E88B43DD5E2D12B2B0F">
    <w:name w:val="F476BD9169674E88B43DD5E2D12B2B0F"/>
    <w:rsid w:val="00CF5CCC"/>
  </w:style>
  <w:style w:type="paragraph" w:customStyle="1" w:styleId="889CD1D19D934276A3A3C805940C70FC">
    <w:name w:val="889CD1D19D934276A3A3C805940C70FC"/>
    <w:rsid w:val="00CF5CCC"/>
  </w:style>
  <w:style w:type="paragraph" w:customStyle="1" w:styleId="28F0429BDC1A4D0CBE98A9BAD6CA3850">
    <w:name w:val="28F0429BDC1A4D0CBE98A9BAD6CA3850"/>
    <w:rsid w:val="00CF5CCC"/>
  </w:style>
  <w:style w:type="paragraph" w:customStyle="1" w:styleId="084DCE10E0AD4EA2BF4ACF5F072D88DF">
    <w:name w:val="084DCE10E0AD4EA2BF4ACF5F072D88DF"/>
    <w:rsid w:val="00CF5CCC"/>
  </w:style>
  <w:style w:type="paragraph" w:customStyle="1" w:styleId="59FDE3F83E2142639D4570AB593337D1">
    <w:name w:val="59FDE3F83E2142639D4570AB593337D1"/>
    <w:rsid w:val="00CF5CCC"/>
  </w:style>
  <w:style w:type="paragraph" w:customStyle="1" w:styleId="CB4334C545E04591B258EBF8153B2BF3">
    <w:name w:val="CB4334C545E04591B258EBF8153B2BF3"/>
    <w:rsid w:val="00CF5CCC"/>
  </w:style>
  <w:style w:type="paragraph" w:customStyle="1" w:styleId="82947D74C8D74F958724904EBB6BF188">
    <w:name w:val="82947D74C8D74F958724904EBB6BF188"/>
    <w:rsid w:val="00CF5CCC"/>
  </w:style>
  <w:style w:type="paragraph" w:customStyle="1" w:styleId="E6DEC25260774550B6D819F61DF528B8">
    <w:name w:val="E6DEC25260774550B6D819F61DF528B8"/>
    <w:rsid w:val="00CF5CCC"/>
  </w:style>
  <w:style w:type="paragraph" w:customStyle="1" w:styleId="CE318C4D26F44C768DB4589108994B06">
    <w:name w:val="CE318C4D26F44C768DB4589108994B06"/>
    <w:rsid w:val="00CF5CCC"/>
  </w:style>
  <w:style w:type="paragraph" w:customStyle="1" w:styleId="4DDB5EF9AC1F410AB3EC7A11F8C75D65">
    <w:name w:val="4DDB5EF9AC1F410AB3EC7A11F8C75D65"/>
    <w:rsid w:val="00CF5CCC"/>
  </w:style>
  <w:style w:type="paragraph" w:customStyle="1" w:styleId="CC4835E925B84573982133ABB67956F9">
    <w:name w:val="CC4835E925B84573982133ABB67956F9"/>
    <w:rsid w:val="00CF5CCC"/>
  </w:style>
  <w:style w:type="paragraph" w:customStyle="1" w:styleId="92BB423F3F8E4565A668EB2CAD81801F">
    <w:name w:val="92BB423F3F8E4565A668EB2CAD81801F"/>
    <w:rsid w:val="00CF5CCC"/>
  </w:style>
  <w:style w:type="paragraph" w:customStyle="1" w:styleId="56C7D20D80EF40A5A316B01FBE42438D">
    <w:name w:val="56C7D20D80EF40A5A316B01FBE42438D"/>
    <w:rsid w:val="00CF5CCC"/>
  </w:style>
  <w:style w:type="paragraph" w:customStyle="1" w:styleId="1276D87A5FA44B2B9A036563CB02E92D">
    <w:name w:val="1276D87A5FA44B2B9A036563CB02E92D"/>
    <w:rsid w:val="00CF5CCC"/>
  </w:style>
  <w:style w:type="paragraph" w:customStyle="1" w:styleId="4A1DA2F910644A8E910D1765CCBA3C1E">
    <w:name w:val="4A1DA2F910644A8E910D1765CCBA3C1E"/>
    <w:rsid w:val="00CF5CCC"/>
  </w:style>
  <w:style w:type="paragraph" w:customStyle="1" w:styleId="03DD53C6766E458388FF07E9ED19B2BE">
    <w:name w:val="03DD53C6766E458388FF07E9ED19B2BE"/>
    <w:rsid w:val="00CF5CCC"/>
  </w:style>
  <w:style w:type="paragraph" w:customStyle="1" w:styleId="BF5AE09B116A4DB983B97BBDAFE7CFF1">
    <w:name w:val="BF5AE09B116A4DB983B97BBDAFE7CFF1"/>
    <w:rsid w:val="00CF5CCC"/>
  </w:style>
  <w:style w:type="paragraph" w:customStyle="1" w:styleId="20D88F5DFECF4259B402C6089DC6E776">
    <w:name w:val="20D88F5DFECF4259B402C6089DC6E776"/>
    <w:rsid w:val="00CF5CCC"/>
  </w:style>
  <w:style w:type="paragraph" w:customStyle="1" w:styleId="14E4A52C9E7D4BD7A06475C5D6D230CE">
    <w:name w:val="14E4A52C9E7D4BD7A06475C5D6D230CE"/>
    <w:rsid w:val="00CF5CCC"/>
  </w:style>
  <w:style w:type="paragraph" w:customStyle="1" w:styleId="96071A0CE4724696A63E27748E2779EA">
    <w:name w:val="96071A0CE4724696A63E27748E2779EA"/>
    <w:rsid w:val="00CF5CCC"/>
  </w:style>
  <w:style w:type="paragraph" w:customStyle="1" w:styleId="090B71B56C874A66B7F45E90AEEBB46A">
    <w:name w:val="090B71B56C874A66B7F45E90AEEBB46A"/>
    <w:rsid w:val="00CF5CCC"/>
  </w:style>
  <w:style w:type="paragraph" w:customStyle="1" w:styleId="8027021BB09E4AE29D7EA0E084B777B2">
    <w:name w:val="8027021BB09E4AE29D7EA0E084B777B2"/>
    <w:rsid w:val="00CF5CCC"/>
  </w:style>
  <w:style w:type="paragraph" w:customStyle="1" w:styleId="6F4B6FAA05C340249AA6B3AEF327ED61">
    <w:name w:val="6F4B6FAA05C340249AA6B3AEF327ED61"/>
    <w:rsid w:val="00CF5CCC"/>
  </w:style>
  <w:style w:type="paragraph" w:customStyle="1" w:styleId="3F0E3B0A622D4B70908E69F581BD68C4">
    <w:name w:val="3F0E3B0A622D4B70908E69F581BD68C4"/>
    <w:rsid w:val="00CF5CCC"/>
  </w:style>
  <w:style w:type="paragraph" w:customStyle="1" w:styleId="900FA8CCF789430782D3A6B9D89877C7">
    <w:name w:val="900FA8CCF789430782D3A6B9D89877C7"/>
    <w:rsid w:val="00CF5CCC"/>
  </w:style>
  <w:style w:type="paragraph" w:customStyle="1" w:styleId="D77D02F921F445848305EB2F969D1F99">
    <w:name w:val="D77D02F921F445848305EB2F969D1F99"/>
    <w:rsid w:val="00CF5CCC"/>
  </w:style>
  <w:style w:type="paragraph" w:customStyle="1" w:styleId="B5F68E4FA6E841FCA496A36658EF2828">
    <w:name w:val="B5F68E4FA6E841FCA496A36658EF2828"/>
    <w:rsid w:val="00CF5CCC"/>
  </w:style>
  <w:style w:type="paragraph" w:customStyle="1" w:styleId="5361AB03785E48D6BE14DC5F1BCED7D3">
    <w:name w:val="5361AB03785E48D6BE14DC5F1BCED7D3"/>
    <w:rsid w:val="00CF5CCC"/>
  </w:style>
  <w:style w:type="paragraph" w:customStyle="1" w:styleId="DDA562BB290C4555A6908A251A34D85D">
    <w:name w:val="DDA562BB290C4555A6908A251A34D85D"/>
    <w:rsid w:val="00CF5CCC"/>
  </w:style>
  <w:style w:type="paragraph" w:customStyle="1" w:styleId="0B72EFA40CEC4B6CAAEF8E81BDFB4CC6">
    <w:name w:val="0B72EFA40CEC4B6CAAEF8E81BDFB4CC6"/>
    <w:rsid w:val="00CF5CCC"/>
  </w:style>
  <w:style w:type="paragraph" w:customStyle="1" w:styleId="EAFB6A302BC543EF9AD27988A5E3BCC4">
    <w:name w:val="EAFB6A302BC543EF9AD27988A5E3BCC4"/>
    <w:rsid w:val="00CF5CCC"/>
  </w:style>
  <w:style w:type="paragraph" w:customStyle="1" w:styleId="381062DD4BBB464088E6C11D2A92B2C1">
    <w:name w:val="381062DD4BBB464088E6C11D2A92B2C1"/>
    <w:rsid w:val="00CF5CCC"/>
  </w:style>
  <w:style w:type="paragraph" w:customStyle="1" w:styleId="E1B26361C75645A8B4C6D29C6C3FEFED">
    <w:name w:val="E1B26361C75645A8B4C6D29C6C3FEFED"/>
    <w:rsid w:val="00CF5CCC"/>
  </w:style>
  <w:style w:type="paragraph" w:customStyle="1" w:styleId="35A35CD147FA4A28920862B28C374687">
    <w:name w:val="35A35CD147FA4A28920862B28C374687"/>
    <w:rsid w:val="00CF5CCC"/>
  </w:style>
  <w:style w:type="paragraph" w:customStyle="1" w:styleId="CF8575DB7EEC44C7A9DD37C7B317B2D7">
    <w:name w:val="CF8575DB7EEC44C7A9DD37C7B317B2D7"/>
    <w:rsid w:val="00CF5CCC"/>
  </w:style>
  <w:style w:type="paragraph" w:customStyle="1" w:styleId="2D356F38303D4B72B4FF7BF64D028A6B">
    <w:name w:val="2D356F38303D4B72B4FF7BF64D028A6B"/>
    <w:rsid w:val="00CF5CCC"/>
  </w:style>
  <w:style w:type="paragraph" w:customStyle="1" w:styleId="E0357ADC7A764BFE9897907B366F3009">
    <w:name w:val="E0357ADC7A764BFE9897907B366F3009"/>
    <w:rsid w:val="00CF5CCC"/>
  </w:style>
  <w:style w:type="paragraph" w:customStyle="1" w:styleId="CAC345AFE3064641B1F7007D384ADC55">
    <w:name w:val="CAC345AFE3064641B1F7007D384ADC55"/>
    <w:rsid w:val="00CF5CCC"/>
  </w:style>
  <w:style w:type="paragraph" w:customStyle="1" w:styleId="B2A73FA86ED14033A19CFD1CDFFA011F">
    <w:name w:val="B2A73FA86ED14033A19CFD1CDFFA011F"/>
    <w:rsid w:val="00CF5CCC"/>
  </w:style>
  <w:style w:type="paragraph" w:customStyle="1" w:styleId="21EEE145E8E643018C1C5D093D10B682">
    <w:name w:val="21EEE145E8E643018C1C5D093D10B682"/>
    <w:rsid w:val="00CF5CCC"/>
  </w:style>
  <w:style w:type="paragraph" w:customStyle="1" w:styleId="9C928434962F4D3BBCA080C89205B2E4">
    <w:name w:val="9C928434962F4D3BBCA080C89205B2E4"/>
    <w:rsid w:val="00CF5CCC"/>
  </w:style>
  <w:style w:type="paragraph" w:customStyle="1" w:styleId="28524146261B4D7086C8E0B10B7495B2">
    <w:name w:val="28524146261B4D7086C8E0B10B7495B2"/>
    <w:rsid w:val="00CF5CCC"/>
  </w:style>
  <w:style w:type="paragraph" w:customStyle="1" w:styleId="6228259BA9934B96B0CE612260F3409B">
    <w:name w:val="6228259BA9934B96B0CE612260F3409B"/>
    <w:rsid w:val="00CF5CCC"/>
  </w:style>
  <w:style w:type="paragraph" w:customStyle="1" w:styleId="858FC37E3C224C818B725B2A5F22C668">
    <w:name w:val="858FC37E3C224C818B725B2A5F22C668"/>
    <w:rsid w:val="00CF5CCC"/>
  </w:style>
  <w:style w:type="paragraph" w:customStyle="1" w:styleId="D224E22E5E5C4F00870004F42F80B76D">
    <w:name w:val="D224E22E5E5C4F00870004F42F80B76D"/>
    <w:rsid w:val="00CF5CCC"/>
  </w:style>
  <w:style w:type="paragraph" w:customStyle="1" w:styleId="914D8B06A25B49D597FBB02FF8421A72">
    <w:name w:val="914D8B06A25B49D597FBB02FF8421A72"/>
    <w:rsid w:val="00CF5CCC"/>
  </w:style>
  <w:style w:type="paragraph" w:customStyle="1" w:styleId="CF221DA3449B48AEA48DB139DF27524D">
    <w:name w:val="CF221DA3449B48AEA48DB139DF27524D"/>
    <w:rsid w:val="00CF5CCC"/>
  </w:style>
  <w:style w:type="paragraph" w:customStyle="1" w:styleId="0863624194E7451C8D0E498106FBE04C">
    <w:name w:val="0863624194E7451C8D0E498106FBE04C"/>
    <w:rsid w:val="00CF5CCC"/>
  </w:style>
  <w:style w:type="paragraph" w:customStyle="1" w:styleId="2BB70E701DBF4A5798D2CA4F7DAE6E18">
    <w:name w:val="2BB70E701DBF4A5798D2CA4F7DAE6E18"/>
    <w:rsid w:val="00CF5CCC"/>
  </w:style>
  <w:style w:type="paragraph" w:customStyle="1" w:styleId="2E991BA1B3514C77BCB3BB4572E7F106">
    <w:name w:val="2E991BA1B3514C77BCB3BB4572E7F106"/>
    <w:rsid w:val="00CF5CCC"/>
  </w:style>
  <w:style w:type="paragraph" w:customStyle="1" w:styleId="1D66D56F8F9441D1B5B65576670DC463">
    <w:name w:val="1D66D56F8F9441D1B5B65576670DC463"/>
    <w:rsid w:val="00CF5CCC"/>
  </w:style>
  <w:style w:type="paragraph" w:customStyle="1" w:styleId="9C6EAC211BAA4556841213D141072DD2">
    <w:name w:val="9C6EAC211BAA4556841213D141072DD2"/>
    <w:rsid w:val="00CF5CCC"/>
  </w:style>
  <w:style w:type="paragraph" w:customStyle="1" w:styleId="5449A048EE9042FB9E69C19C276D47EF">
    <w:name w:val="5449A048EE9042FB9E69C19C276D47EF"/>
    <w:rsid w:val="00CF5CCC"/>
  </w:style>
  <w:style w:type="paragraph" w:customStyle="1" w:styleId="DEF2613E6C5A45E89C6C8C16F6FCE7DB">
    <w:name w:val="DEF2613E6C5A45E89C6C8C16F6FCE7DB"/>
    <w:rsid w:val="00CF5CCC"/>
  </w:style>
  <w:style w:type="paragraph" w:customStyle="1" w:styleId="568DA35362C24CFEBA26DD1EE63C0C05">
    <w:name w:val="568DA35362C24CFEBA26DD1EE63C0C05"/>
    <w:rsid w:val="00CF5CCC"/>
  </w:style>
  <w:style w:type="paragraph" w:customStyle="1" w:styleId="2F39F56A33BE4318AA39C3DCAABE1EC1">
    <w:name w:val="2F39F56A33BE4318AA39C3DCAABE1EC1"/>
    <w:rsid w:val="00CF5CCC"/>
  </w:style>
  <w:style w:type="paragraph" w:customStyle="1" w:styleId="2D99AEC4DA9148479D3A9E31ED07E3AB">
    <w:name w:val="2D99AEC4DA9148479D3A9E31ED07E3AB"/>
    <w:rsid w:val="00CF5CCC"/>
  </w:style>
  <w:style w:type="paragraph" w:customStyle="1" w:styleId="5399302D776B443DA8B366F4D20C8E9C">
    <w:name w:val="5399302D776B443DA8B366F4D20C8E9C"/>
    <w:rsid w:val="00CF5CCC"/>
  </w:style>
  <w:style w:type="paragraph" w:customStyle="1" w:styleId="644BD0A21C9A490EAF73291B3B7DA9FD">
    <w:name w:val="644BD0A21C9A490EAF73291B3B7DA9FD"/>
    <w:rsid w:val="00CF5CCC"/>
  </w:style>
  <w:style w:type="paragraph" w:customStyle="1" w:styleId="9C49170EDEB04B1CB19194A356C375CB">
    <w:name w:val="9C49170EDEB04B1CB19194A356C375CB"/>
    <w:rsid w:val="00CF5CCC"/>
  </w:style>
  <w:style w:type="paragraph" w:customStyle="1" w:styleId="1042C42993D64AC88CE819FEEB72B26E">
    <w:name w:val="1042C42993D64AC88CE819FEEB72B26E"/>
    <w:rsid w:val="00CF5CCC"/>
  </w:style>
  <w:style w:type="paragraph" w:customStyle="1" w:styleId="EA095B6DFD174145918CBE202DE300E1">
    <w:name w:val="EA095B6DFD174145918CBE202DE300E1"/>
    <w:rsid w:val="00CF5CCC"/>
  </w:style>
  <w:style w:type="paragraph" w:customStyle="1" w:styleId="49D9F1356F584B5D84C0BD7D09DF0D7B">
    <w:name w:val="49D9F1356F584B5D84C0BD7D09DF0D7B"/>
    <w:rsid w:val="00CF5CCC"/>
  </w:style>
  <w:style w:type="paragraph" w:customStyle="1" w:styleId="9C24673C47AD4C32B6BD3EC1F5C21C57">
    <w:name w:val="9C24673C47AD4C32B6BD3EC1F5C21C57"/>
    <w:rsid w:val="00CF5CCC"/>
  </w:style>
  <w:style w:type="paragraph" w:customStyle="1" w:styleId="9FD179DDC73A4B70B3C917F22A85FA4A">
    <w:name w:val="9FD179DDC73A4B70B3C917F22A85FA4A"/>
    <w:rsid w:val="00CF5CCC"/>
  </w:style>
  <w:style w:type="paragraph" w:customStyle="1" w:styleId="1BD9FF99CB534AA097E342B9B52A197F">
    <w:name w:val="1BD9FF99CB534AA097E342B9B52A197F"/>
    <w:rsid w:val="00CF5CCC"/>
  </w:style>
  <w:style w:type="paragraph" w:customStyle="1" w:styleId="55FA24618F1B43B8B888F45412C9ED4B">
    <w:name w:val="55FA24618F1B43B8B888F45412C9ED4B"/>
    <w:rsid w:val="00CF5CCC"/>
  </w:style>
  <w:style w:type="paragraph" w:customStyle="1" w:styleId="BB676B7DF1634650A8B1DA09FCAC4DD0">
    <w:name w:val="BB676B7DF1634650A8B1DA09FCAC4DD0"/>
    <w:rsid w:val="00CF5CCC"/>
  </w:style>
  <w:style w:type="paragraph" w:customStyle="1" w:styleId="0426BD3A84F645408D47A1B0EF9D1AE6">
    <w:name w:val="0426BD3A84F645408D47A1B0EF9D1AE6"/>
    <w:rsid w:val="00CF5CCC"/>
  </w:style>
  <w:style w:type="paragraph" w:customStyle="1" w:styleId="D95CEF78F4F748FD9CEA77CEC86547EC">
    <w:name w:val="D95CEF78F4F748FD9CEA77CEC86547EC"/>
    <w:rsid w:val="00CF5CCC"/>
  </w:style>
  <w:style w:type="paragraph" w:customStyle="1" w:styleId="FEC2E6F79B4C4310953402FA0175008C">
    <w:name w:val="FEC2E6F79B4C4310953402FA0175008C"/>
    <w:rsid w:val="00CF5CCC"/>
  </w:style>
  <w:style w:type="paragraph" w:customStyle="1" w:styleId="68AFA23150DD4989831B2F0E135CBA23">
    <w:name w:val="68AFA23150DD4989831B2F0E135CBA23"/>
    <w:rsid w:val="00923D30"/>
  </w:style>
  <w:style w:type="paragraph" w:customStyle="1" w:styleId="570D468DC5E44AA58B6697F20DFD764F">
    <w:name w:val="570D468DC5E44AA58B6697F20DFD764F"/>
    <w:rsid w:val="00923D30"/>
  </w:style>
  <w:style w:type="paragraph" w:customStyle="1" w:styleId="A06C23ABE780401683ED2AE6DB903A3A">
    <w:name w:val="A06C23ABE780401683ED2AE6DB903A3A"/>
    <w:rsid w:val="000E1B03"/>
    <w:rPr>
      <w:kern w:val="2"/>
      <w14:ligatures w14:val="standardContextual"/>
    </w:rPr>
  </w:style>
  <w:style w:type="paragraph" w:customStyle="1" w:styleId="8EDDEF98C3B8433D97CD5F314B170499">
    <w:name w:val="8EDDEF98C3B8433D97CD5F314B170499"/>
    <w:rsid w:val="000E1B03"/>
    <w:rPr>
      <w:kern w:val="2"/>
      <w14:ligatures w14:val="standardContextual"/>
    </w:rPr>
  </w:style>
  <w:style w:type="paragraph" w:customStyle="1" w:styleId="E762CD0AC0B84FA1B70D69FB6C7F1338">
    <w:name w:val="E762CD0AC0B84FA1B70D69FB6C7F1338"/>
    <w:rsid w:val="000E1B03"/>
    <w:rPr>
      <w:kern w:val="2"/>
      <w14:ligatures w14:val="standardContextual"/>
    </w:rPr>
  </w:style>
  <w:style w:type="paragraph" w:customStyle="1" w:styleId="F993E454A7F6485A8FF4FB3B6B130A2B">
    <w:name w:val="F993E454A7F6485A8FF4FB3B6B130A2B"/>
    <w:rsid w:val="000E1B03"/>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425D9B-20EE-4727-9E62-D5DC99B76F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Eric-Modeles_Word.dotx</Template>
  <TotalTime>92</TotalTime>
  <Pages>5</Pages>
  <Words>1717</Words>
  <Characters>9447</Characters>
  <Application>Microsoft Office Word</Application>
  <DocSecurity>0</DocSecurity>
  <Lines>78</Lines>
  <Paragraphs>22</Paragraphs>
  <ScaleCrop>false</ScaleCrop>
  <HeadingPairs>
    <vt:vector size="2" baseType="variant">
      <vt:variant>
        <vt:lpstr>Titre</vt:lpstr>
      </vt:variant>
      <vt:variant>
        <vt:i4>1</vt:i4>
      </vt:variant>
    </vt:vector>
  </HeadingPairs>
  <TitlesOfParts>
    <vt:vector size="1" baseType="lpstr">
      <vt:lpstr>Modèle Word</vt:lpstr>
    </vt:vector>
  </TitlesOfParts>
  <Company>MINISTERE DE LA DEFENSE</Company>
  <LinksUpToDate>false</LinksUpToDate>
  <CharactersWithSpaces>11142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Modèle Word</dc:title>
  <dc:creator>Assistant Direction</dc:creator>
  <cp:keywords>Modèle</cp:keywords>
  <cp:lastModifiedBy>Assistant Direction</cp:lastModifiedBy>
  <cp:revision>14</cp:revision>
  <cp:lastPrinted>2023-11-06T10:03:00Z</cp:lastPrinted>
  <dcterms:created xsi:type="dcterms:W3CDTF">2023-11-03T14:46:00Z</dcterms:created>
  <dcterms:modified xsi:type="dcterms:W3CDTF">2023-11-06T10:16:00Z</dcterms:modified>
</cp:coreProperties>
</file>